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83A77" w:rsidRDefault="00D83A77" w:rsidP="00D83A77">
      <w:pPr>
        <w:pStyle w:val="Sidehoved"/>
        <w:tabs>
          <w:tab w:val="left" w:pos="1304"/>
        </w:tabs>
        <w:rPr>
          <w:lang w:val="da-DK"/>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89"/>
        <w:gridCol w:w="3118"/>
        <w:gridCol w:w="3185"/>
      </w:tblGrid>
      <w:tr w:rsidR="00D83A77" w:rsidRPr="00273B88" w14:paraId="3DB66C50" w14:textId="77777777" w:rsidTr="00D83A77">
        <w:tc>
          <w:tcPr>
            <w:tcW w:w="3189" w:type="dxa"/>
            <w:tcBorders>
              <w:top w:val="single" w:sz="4" w:space="0" w:color="auto"/>
              <w:left w:val="single" w:sz="4" w:space="0" w:color="auto"/>
              <w:bottom w:val="single" w:sz="4" w:space="0" w:color="auto"/>
              <w:right w:val="single" w:sz="4" w:space="0" w:color="auto"/>
            </w:tcBorders>
          </w:tcPr>
          <w:p w14:paraId="0A37501D" w14:textId="77777777" w:rsidR="00D83A77" w:rsidRDefault="00D83A77">
            <w:pPr>
              <w:pStyle w:val="Overskrift3"/>
              <w:rPr>
                <w:rFonts w:eastAsia="Arial Unicode MS"/>
                <w:b w:val="0"/>
                <w:bCs/>
              </w:rPr>
            </w:pPr>
          </w:p>
          <w:p w14:paraId="5DAB6C7B" w14:textId="77777777" w:rsidR="00796FD0" w:rsidRPr="00796FD0" w:rsidRDefault="00796FD0" w:rsidP="00796FD0">
            <w:pPr>
              <w:rPr>
                <w:rFonts w:eastAsia="Arial Unicode MS"/>
                <w:lang w:val="da-DK" w:eastAsia="da-DK"/>
              </w:rPr>
            </w:pPr>
          </w:p>
          <w:p w14:paraId="08854166" w14:textId="77777777" w:rsidR="00D348C8" w:rsidRPr="00935634" w:rsidRDefault="00D348C8" w:rsidP="00D348C8">
            <w:pPr>
              <w:pStyle w:val="Overskrift3"/>
              <w:jc w:val="center"/>
              <w:rPr>
                <w:rFonts w:ascii="Times New Roman" w:hAnsi="Times New Roman"/>
              </w:rPr>
            </w:pPr>
            <w:r w:rsidRPr="00935634">
              <w:rPr>
                <w:rFonts w:ascii="Times New Roman" w:hAnsi="Times New Roman"/>
              </w:rPr>
              <w:t>Legepladsinspektør:</w:t>
            </w:r>
          </w:p>
          <w:p w14:paraId="3675EB73" w14:textId="73CD6AC9" w:rsidR="00D348C8" w:rsidRPr="00935634" w:rsidRDefault="008A6AE1" w:rsidP="00D348C8">
            <w:pPr>
              <w:pStyle w:val="Overskrift3"/>
              <w:jc w:val="center"/>
              <w:rPr>
                <w:rFonts w:ascii="Times New Roman" w:hAnsi="Times New Roman"/>
              </w:rPr>
            </w:pPr>
            <w:r>
              <w:rPr>
                <w:rFonts w:ascii="Times New Roman" w:hAnsi="Times New Roman"/>
              </w:rPr>
              <w:t xml:space="preserve">Karin </w:t>
            </w:r>
            <w:r w:rsidR="00BF099A">
              <w:rPr>
                <w:rFonts w:ascii="Times New Roman" w:hAnsi="Times New Roman"/>
              </w:rPr>
              <w:t>Klitmøller</w:t>
            </w:r>
          </w:p>
          <w:p w14:paraId="2F319FDE" w14:textId="77777777" w:rsidR="00D348C8" w:rsidRPr="00935634" w:rsidRDefault="00D348C8" w:rsidP="00D348C8">
            <w:pPr>
              <w:jc w:val="center"/>
              <w:rPr>
                <w:b/>
                <w:lang w:val="da-DK" w:eastAsia="da-DK"/>
              </w:rPr>
            </w:pPr>
            <w:r w:rsidRPr="00935634">
              <w:rPr>
                <w:b/>
                <w:sz w:val="20"/>
                <w:lang w:val="da-DK"/>
              </w:rPr>
              <w:t>Certifikat fra:</w:t>
            </w:r>
          </w:p>
          <w:p w14:paraId="3B11C342" w14:textId="77777777" w:rsidR="00D348C8" w:rsidRPr="003D0CF4" w:rsidRDefault="00D348C8" w:rsidP="00D348C8">
            <w:pPr>
              <w:jc w:val="center"/>
              <w:rPr>
                <w:b/>
                <w:sz w:val="20"/>
                <w:lang w:val="de-DE"/>
              </w:rPr>
            </w:pPr>
            <w:r w:rsidRPr="003D0CF4">
              <w:rPr>
                <w:b/>
                <w:sz w:val="20"/>
                <w:lang w:val="de-DE"/>
              </w:rPr>
              <w:t>TÜV SÜD Akademie</w:t>
            </w:r>
          </w:p>
          <w:p w14:paraId="4BE23D43" w14:textId="04DB3ACA" w:rsidR="00D348C8" w:rsidRPr="003D0CF4" w:rsidRDefault="00D348C8" w:rsidP="00D348C8">
            <w:pPr>
              <w:jc w:val="center"/>
              <w:rPr>
                <w:b/>
                <w:sz w:val="20"/>
                <w:lang w:val="de-DE"/>
              </w:rPr>
            </w:pPr>
            <w:r w:rsidRPr="003D0CF4">
              <w:rPr>
                <w:b/>
                <w:sz w:val="20"/>
                <w:lang w:val="de-DE"/>
              </w:rPr>
              <w:t>Certifikat nr</w:t>
            </w:r>
            <w:r w:rsidR="004122A1" w:rsidRPr="003D0CF4">
              <w:rPr>
                <w:b/>
                <w:sz w:val="20"/>
                <w:lang w:val="de-DE"/>
              </w:rPr>
              <w:t>. 7133</w:t>
            </w:r>
            <w:r w:rsidR="00BA1DE5">
              <w:rPr>
                <w:b/>
                <w:sz w:val="20"/>
                <w:lang w:val="de-DE"/>
              </w:rPr>
              <w:t>91454</w:t>
            </w:r>
          </w:p>
          <w:p w14:paraId="7391082D" w14:textId="14BB3176" w:rsidR="00D348C8" w:rsidRPr="00935634" w:rsidRDefault="00D348C8" w:rsidP="00D348C8">
            <w:pPr>
              <w:jc w:val="center"/>
              <w:rPr>
                <w:b/>
                <w:sz w:val="20"/>
                <w:lang w:val="da-DK"/>
              </w:rPr>
            </w:pPr>
            <w:r w:rsidRPr="00935634">
              <w:rPr>
                <w:b/>
                <w:sz w:val="20"/>
                <w:lang w:val="da-DK"/>
              </w:rPr>
              <w:t xml:space="preserve">Gyldig til </w:t>
            </w:r>
            <w:r w:rsidR="00BA1DE5">
              <w:rPr>
                <w:b/>
                <w:sz w:val="20"/>
                <w:lang w:val="da-DK"/>
              </w:rPr>
              <w:t>21</w:t>
            </w:r>
            <w:r w:rsidR="004122A1">
              <w:rPr>
                <w:b/>
                <w:sz w:val="20"/>
                <w:lang w:val="da-DK"/>
              </w:rPr>
              <w:t>-</w:t>
            </w:r>
            <w:r w:rsidR="00BA1DE5">
              <w:rPr>
                <w:b/>
                <w:sz w:val="20"/>
                <w:lang w:val="da-DK"/>
              </w:rPr>
              <w:t>06</w:t>
            </w:r>
            <w:r w:rsidR="004122A1">
              <w:rPr>
                <w:b/>
                <w:sz w:val="20"/>
                <w:lang w:val="da-DK"/>
              </w:rPr>
              <w:t>-202</w:t>
            </w:r>
            <w:r w:rsidR="00BA1DE5">
              <w:rPr>
                <w:b/>
                <w:sz w:val="20"/>
                <w:lang w:val="da-DK"/>
              </w:rPr>
              <w:t>7</w:t>
            </w:r>
          </w:p>
          <w:p w14:paraId="02EB378F" w14:textId="77777777" w:rsidR="00D348C8" w:rsidRDefault="00D348C8" w:rsidP="00D348C8">
            <w:pPr>
              <w:pStyle w:val="Overskrift3"/>
              <w:jc w:val="center"/>
              <w:rPr>
                <w:rFonts w:eastAsia="Arial Unicode MS"/>
                <w:bCs/>
              </w:rPr>
            </w:pPr>
          </w:p>
          <w:p w14:paraId="6A05A809" w14:textId="77777777" w:rsidR="00D83A77" w:rsidRDefault="00D83A77" w:rsidP="00D348C8">
            <w:pPr>
              <w:pStyle w:val="Overskrift3"/>
              <w:jc w:val="center"/>
            </w:pPr>
          </w:p>
        </w:tc>
        <w:tc>
          <w:tcPr>
            <w:tcW w:w="3118" w:type="dxa"/>
            <w:tcBorders>
              <w:top w:val="single" w:sz="4" w:space="0" w:color="auto"/>
              <w:left w:val="single" w:sz="4" w:space="0" w:color="auto"/>
              <w:bottom w:val="single" w:sz="4" w:space="0" w:color="auto"/>
              <w:right w:val="single" w:sz="4" w:space="0" w:color="auto"/>
            </w:tcBorders>
          </w:tcPr>
          <w:p w14:paraId="5A39BBE3" w14:textId="77777777" w:rsidR="00A05334" w:rsidRPr="004122A1" w:rsidRDefault="00A05334" w:rsidP="00A05334">
            <w:pPr>
              <w:jc w:val="center"/>
              <w:rPr>
                <w:lang w:val="da-DK"/>
              </w:rPr>
            </w:pPr>
          </w:p>
          <w:p w14:paraId="41C8F396" w14:textId="77777777" w:rsidR="00A05334" w:rsidRPr="004122A1" w:rsidRDefault="00A05334" w:rsidP="00A05334">
            <w:pPr>
              <w:jc w:val="center"/>
              <w:rPr>
                <w:lang w:val="da-DK"/>
              </w:rPr>
            </w:pPr>
          </w:p>
          <w:p w14:paraId="72A3D3EC" w14:textId="77777777" w:rsidR="00A05334" w:rsidRDefault="00D348C8" w:rsidP="00A05334">
            <w:pPr>
              <w:jc w:val="center"/>
            </w:pPr>
            <w:r w:rsidRPr="00D348C8">
              <w:rPr>
                <w:noProof/>
                <w:lang w:val="da-DK" w:eastAsia="da-DK"/>
              </w:rPr>
              <w:drawing>
                <wp:inline distT="0" distB="0" distL="0" distR="0" wp14:anchorId="2CDAAF9D" wp14:editId="07777777">
                  <wp:extent cx="1866900" cy="685800"/>
                  <wp:effectExtent l="19050" t="0" r="0" b="0"/>
                  <wp:docPr id="3" name="Billede 1" descr="cid:image001.jpg@01C9EB5C.686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9EB5C.68657D10"/>
                          <pic:cNvPicPr>
                            <a:picLocks noChangeAspect="1" noChangeArrowheads="1"/>
                          </pic:cNvPicPr>
                        </pic:nvPicPr>
                        <pic:blipFill>
                          <a:blip r:embed="rId7" r:link="rId8" cstate="print"/>
                          <a:srcRect/>
                          <a:stretch>
                            <a:fillRect/>
                          </a:stretch>
                        </pic:blipFill>
                        <pic:spPr bwMode="auto">
                          <a:xfrm>
                            <a:off x="0" y="0"/>
                            <a:ext cx="1866900" cy="685800"/>
                          </a:xfrm>
                          <a:prstGeom prst="rect">
                            <a:avLst/>
                          </a:prstGeom>
                          <a:noFill/>
                          <a:ln w="9525">
                            <a:noFill/>
                            <a:miter lim="800000"/>
                            <a:headEnd/>
                            <a:tailEnd/>
                          </a:ln>
                        </pic:spPr>
                      </pic:pic>
                    </a:graphicData>
                  </a:graphic>
                </wp:inline>
              </w:drawing>
            </w:r>
          </w:p>
          <w:p w14:paraId="0D0B940D" w14:textId="77777777" w:rsidR="00A05334" w:rsidRDefault="00A05334" w:rsidP="00A05334">
            <w:pPr>
              <w:jc w:val="center"/>
            </w:pPr>
          </w:p>
          <w:p w14:paraId="0E27B00A" w14:textId="77777777" w:rsidR="00D83A77" w:rsidRDefault="00D83A77" w:rsidP="00D348C8">
            <w:pPr>
              <w:jc w:val="center"/>
              <w:rPr>
                <w:lang w:val="da-DK"/>
              </w:rPr>
            </w:pPr>
          </w:p>
        </w:tc>
        <w:tc>
          <w:tcPr>
            <w:tcW w:w="3185" w:type="dxa"/>
            <w:tcBorders>
              <w:top w:val="single" w:sz="4" w:space="0" w:color="auto"/>
              <w:left w:val="single" w:sz="4" w:space="0" w:color="auto"/>
              <w:bottom w:val="single" w:sz="4" w:space="0" w:color="auto"/>
              <w:right w:val="single" w:sz="4" w:space="0" w:color="auto"/>
            </w:tcBorders>
          </w:tcPr>
          <w:p w14:paraId="60061E4C" w14:textId="77777777" w:rsidR="00D83A77" w:rsidRPr="00A05334" w:rsidRDefault="00D83A77">
            <w:pPr>
              <w:rPr>
                <w:sz w:val="20"/>
                <w:lang w:val="en-US"/>
              </w:rPr>
            </w:pPr>
          </w:p>
          <w:p w14:paraId="44EAFD9C" w14:textId="77777777" w:rsidR="00A05334" w:rsidRDefault="00A05334" w:rsidP="00A05334">
            <w:pPr>
              <w:jc w:val="center"/>
              <w:rPr>
                <w:b/>
                <w:sz w:val="20"/>
              </w:rPr>
            </w:pPr>
          </w:p>
          <w:p w14:paraId="646176A5" w14:textId="77777777" w:rsidR="00D348C8" w:rsidRPr="00270E04" w:rsidRDefault="00F62F46" w:rsidP="00F62F46">
            <w:pPr>
              <w:rPr>
                <w:b/>
                <w:sz w:val="20"/>
                <w:lang w:val="da-DK"/>
              </w:rPr>
            </w:pPr>
            <w:r w:rsidRPr="00456F1D">
              <w:rPr>
                <w:b/>
                <w:sz w:val="20"/>
                <w:lang w:val="da-DK"/>
              </w:rPr>
              <w:t xml:space="preserve">                 </w:t>
            </w:r>
            <w:r w:rsidR="00A05334" w:rsidRPr="00456F1D">
              <w:rPr>
                <w:b/>
                <w:sz w:val="20"/>
                <w:lang w:val="da-DK"/>
              </w:rPr>
              <w:t xml:space="preserve"> </w:t>
            </w:r>
            <w:r w:rsidR="00D348C8" w:rsidRPr="00270E04">
              <w:rPr>
                <w:b/>
                <w:sz w:val="20"/>
                <w:lang w:val="da-DK"/>
              </w:rPr>
              <w:t>Entrep</w:t>
            </w:r>
            <w:r w:rsidR="001F1B0C">
              <w:rPr>
                <w:b/>
                <w:sz w:val="20"/>
                <w:lang w:val="da-DK"/>
              </w:rPr>
              <w:t>r</w:t>
            </w:r>
            <w:r w:rsidR="00D348C8" w:rsidRPr="00270E04">
              <w:rPr>
                <w:b/>
                <w:sz w:val="20"/>
                <w:lang w:val="da-DK"/>
              </w:rPr>
              <w:t>enøren</w:t>
            </w:r>
          </w:p>
          <w:p w14:paraId="0D84B5DE" w14:textId="77777777" w:rsidR="00D348C8" w:rsidRPr="00270E04" w:rsidRDefault="00D348C8" w:rsidP="00D348C8">
            <w:pPr>
              <w:jc w:val="center"/>
              <w:rPr>
                <w:b/>
                <w:sz w:val="20"/>
                <w:lang w:val="da-DK"/>
              </w:rPr>
            </w:pPr>
            <w:r w:rsidRPr="00270E04">
              <w:rPr>
                <w:b/>
                <w:sz w:val="20"/>
                <w:lang w:val="da-DK"/>
              </w:rPr>
              <w:t>Vibevej 8</w:t>
            </w:r>
          </w:p>
          <w:p w14:paraId="3E92A096" w14:textId="77777777" w:rsidR="00D348C8" w:rsidRPr="00270E04" w:rsidRDefault="00D348C8" w:rsidP="00D348C8">
            <w:pPr>
              <w:jc w:val="center"/>
              <w:rPr>
                <w:b/>
                <w:sz w:val="20"/>
                <w:lang w:val="da-DK"/>
              </w:rPr>
            </w:pPr>
            <w:r w:rsidRPr="00270E04">
              <w:rPr>
                <w:b/>
                <w:sz w:val="20"/>
                <w:lang w:val="da-DK"/>
              </w:rPr>
              <w:t>6705 Esbjerg Ø</w:t>
            </w:r>
          </w:p>
          <w:p w14:paraId="00317623" w14:textId="77777777" w:rsidR="00D348C8" w:rsidRPr="00273B88" w:rsidRDefault="00D348C8" w:rsidP="008A6AE1">
            <w:pPr>
              <w:jc w:val="center"/>
              <w:rPr>
                <w:b/>
                <w:sz w:val="20"/>
                <w:lang w:val="de-DE"/>
              </w:rPr>
            </w:pPr>
            <w:r w:rsidRPr="00270E04">
              <w:rPr>
                <w:b/>
                <w:sz w:val="20"/>
                <w:lang w:val="da-DK"/>
              </w:rPr>
              <w:t xml:space="preserve">Tlf. </w:t>
            </w:r>
            <w:r w:rsidR="008A6AE1" w:rsidRPr="00F867F0">
              <w:rPr>
                <w:b/>
                <w:sz w:val="20"/>
                <w:lang w:val="da-DK"/>
              </w:rPr>
              <w:t xml:space="preserve"> </w:t>
            </w:r>
            <w:r w:rsidR="008A6AE1" w:rsidRPr="00273B88">
              <w:rPr>
                <w:b/>
                <w:sz w:val="20"/>
                <w:lang w:val="de-DE"/>
              </w:rPr>
              <w:t>21466288</w:t>
            </w:r>
          </w:p>
          <w:p w14:paraId="7E0D95CB" w14:textId="77777777" w:rsidR="00D348C8" w:rsidRPr="00273B88" w:rsidRDefault="00D348C8" w:rsidP="00D348C8">
            <w:pPr>
              <w:jc w:val="center"/>
              <w:rPr>
                <w:b/>
                <w:sz w:val="20"/>
                <w:lang w:val="de-DE"/>
              </w:rPr>
            </w:pPr>
            <w:r w:rsidRPr="00273B88">
              <w:rPr>
                <w:b/>
                <w:sz w:val="20"/>
                <w:lang w:val="de-DE"/>
              </w:rPr>
              <w:t xml:space="preserve">e-mail: </w:t>
            </w:r>
          </w:p>
          <w:p w14:paraId="4EB99ADF" w14:textId="77777777" w:rsidR="00D348C8" w:rsidRDefault="001F1B0C" w:rsidP="00D348C8">
            <w:pPr>
              <w:jc w:val="center"/>
              <w:rPr>
                <w:b/>
                <w:sz w:val="20"/>
                <w:lang w:val="de-DE"/>
              </w:rPr>
            </w:pPr>
            <w:r>
              <w:rPr>
                <w:b/>
                <w:sz w:val="20"/>
                <w:lang w:val="de-DE"/>
              </w:rPr>
              <w:t>Kmhou@esbjerg</w:t>
            </w:r>
            <w:r w:rsidR="008A6AE1">
              <w:rPr>
                <w:b/>
                <w:sz w:val="20"/>
                <w:lang w:val="de-DE"/>
              </w:rPr>
              <w:t>.dk</w:t>
            </w:r>
          </w:p>
          <w:p w14:paraId="4B94D5A5" w14:textId="77777777" w:rsidR="00A05334" w:rsidRDefault="00A05334" w:rsidP="00D348C8">
            <w:pPr>
              <w:rPr>
                <w:b/>
                <w:sz w:val="20"/>
                <w:lang w:val="de-DE"/>
              </w:rPr>
            </w:pPr>
          </w:p>
          <w:p w14:paraId="3DEEC669" w14:textId="77777777" w:rsidR="00D83A77" w:rsidRPr="00273B88" w:rsidRDefault="00D83A77">
            <w:pPr>
              <w:rPr>
                <w:b/>
                <w:sz w:val="22"/>
                <w:szCs w:val="22"/>
                <w:lang w:val="de-DE"/>
              </w:rPr>
            </w:pPr>
          </w:p>
          <w:p w14:paraId="3656B9AB" w14:textId="77777777" w:rsidR="00D83A77" w:rsidRDefault="00D83A77" w:rsidP="00457087">
            <w:pPr>
              <w:jc w:val="center"/>
              <w:rPr>
                <w:sz w:val="20"/>
                <w:lang w:val="de-DE"/>
              </w:rPr>
            </w:pPr>
          </w:p>
        </w:tc>
      </w:tr>
    </w:tbl>
    <w:p w14:paraId="45FB0818" w14:textId="77777777" w:rsidR="00D83A77" w:rsidRDefault="00D83A77" w:rsidP="00D83A77">
      <w:pPr>
        <w:pStyle w:val="Billedtekst"/>
        <w:rPr>
          <w:rFonts w:ascii="Times New Roman" w:hAnsi="Times New Roman"/>
          <w:color w:val="auto"/>
          <w:lang w:val="de-DE"/>
        </w:rPr>
      </w:pPr>
    </w:p>
    <w:p w14:paraId="29D6B04F" w14:textId="58B01AD8" w:rsidR="00D83A77" w:rsidRDefault="00D83A77" w:rsidP="7E3ED374">
      <w:pPr>
        <w:pStyle w:val="Sidehoved"/>
        <w:rPr>
          <w:lang w:val="de-DE"/>
        </w:rPr>
      </w:pPr>
    </w:p>
    <w:p w14:paraId="03ED0BB5" w14:textId="77777777" w:rsidR="00B844DC" w:rsidRDefault="008648F4" w:rsidP="00B844DC">
      <w:pPr>
        <w:pStyle w:val="Overskrift4"/>
        <w:rPr>
          <w:rFonts w:ascii="Times New Roman" w:hAnsi="Times New Roman"/>
        </w:rPr>
      </w:pPr>
      <w:r>
        <w:rPr>
          <w:rFonts w:ascii="Times New Roman" w:hAnsi="Times New Roman"/>
        </w:rPr>
        <w:t>I</w:t>
      </w:r>
      <w:r w:rsidR="00B844DC">
        <w:rPr>
          <w:rFonts w:ascii="Times New Roman" w:hAnsi="Times New Roman"/>
        </w:rPr>
        <w:t>nspektion af legeplads</w:t>
      </w:r>
      <w:r w:rsidR="00BC33EE">
        <w:rPr>
          <w:rFonts w:ascii="Times New Roman" w:hAnsi="Times New Roman"/>
        </w:rPr>
        <w:t xml:space="preserve"> og -</w:t>
      </w:r>
      <w:r w:rsidR="00B844DC">
        <w:rPr>
          <w:rFonts w:ascii="Times New Roman" w:hAnsi="Times New Roman"/>
        </w:rPr>
        <w:t>redskaber</w:t>
      </w:r>
    </w:p>
    <w:p w14:paraId="53128261" w14:textId="77777777" w:rsidR="003A32F7" w:rsidRDefault="003A32F7" w:rsidP="003A32F7">
      <w:pPr>
        <w:jc w:val="center"/>
        <w:rPr>
          <w:lang w:val="da-DK" w:eastAsia="da-DK"/>
        </w:rPr>
      </w:pPr>
    </w:p>
    <w:p w14:paraId="76ABBABF" w14:textId="52736B1A" w:rsidR="00EA2C80" w:rsidRDefault="00541EDA" w:rsidP="00666680">
      <w:pPr>
        <w:jc w:val="center"/>
        <w:rPr>
          <w:sz w:val="28"/>
          <w:lang w:val="da-DK"/>
        </w:rPr>
      </w:pPr>
      <w:r>
        <w:rPr>
          <w:sz w:val="28"/>
          <w:lang w:val="da-DK"/>
        </w:rPr>
        <w:t>Børneuniverset</w:t>
      </w:r>
    </w:p>
    <w:p w14:paraId="364A2F7E" w14:textId="77777777" w:rsidR="00541EDA" w:rsidRDefault="00541EDA" w:rsidP="00666680">
      <w:pPr>
        <w:jc w:val="center"/>
        <w:rPr>
          <w:sz w:val="28"/>
          <w:lang w:val="da-DK"/>
        </w:rPr>
      </w:pPr>
    </w:p>
    <w:p w14:paraId="1E5431C2" w14:textId="347605B8" w:rsidR="00541EDA" w:rsidRDefault="00541EDA" w:rsidP="00666680">
      <w:pPr>
        <w:jc w:val="center"/>
        <w:rPr>
          <w:sz w:val="28"/>
          <w:lang w:val="da-DK"/>
        </w:rPr>
      </w:pPr>
      <w:r>
        <w:rPr>
          <w:noProof/>
          <w:sz w:val="28"/>
          <w:lang w:val="da-DK"/>
        </w:rPr>
        <w:drawing>
          <wp:inline distT="0" distB="0" distL="0" distR="0" wp14:anchorId="2EC62AE1" wp14:editId="59737591">
            <wp:extent cx="4320000" cy="3240000"/>
            <wp:effectExtent l="0" t="0" r="4445" b="0"/>
            <wp:docPr id="1621066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66166" name="Billede 16210661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5F937BBD" w14:textId="070EFA82" w:rsidR="00EA2C80" w:rsidRDefault="00EA2C80" w:rsidP="00666680">
      <w:pPr>
        <w:jc w:val="center"/>
        <w:rPr>
          <w:sz w:val="28"/>
          <w:lang w:val="da-DK"/>
        </w:rPr>
      </w:pPr>
    </w:p>
    <w:p w14:paraId="5BB84F7A" w14:textId="59F9637A" w:rsidR="00E2631E" w:rsidRDefault="00E2631E" w:rsidP="00666680">
      <w:pPr>
        <w:jc w:val="center"/>
        <w:rPr>
          <w:sz w:val="28"/>
          <w:lang w:val="da-DK"/>
        </w:rPr>
      </w:pPr>
    </w:p>
    <w:p w14:paraId="774543A7" w14:textId="77777777" w:rsidR="00C82C36" w:rsidRDefault="00C82C36" w:rsidP="00F83C64">
      <w:pPr>
        <w:rPr>
          <w:sz w:val="28"/>
          <w:lang w:val="da-DK"/>
        </w:rPr>
      </w:pPr>
    </w:p>
    <w:p w14:paraId="4F551838" w14:textId="77777777" w:rsidR="00DD41FC" w:rsidRDefault="00DD41FC" w:rsidP="00F83C64">
      <w:pPr>
        <w:rPr>
          <w:sz w:val="28"/>
          <w:lang w:val="da-DK"/>
        </w:rPr>
      </w:pPr>
    </w:p>
    <w:p w14:paraId="327AE1B4" w14:textId="77777777" w:rsidR="00DD41FC" w:rsidRDefault="00DD41FC" w:rsidP="00F83C64">
      <w:pPr>
        <w:rPr>
          <w:sz w:val="28"/>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C82C36" w:rsidRPr="00033C68" w14:paraId="715AFD51" w14:textId="77777777" w:rsidTr="00CA7678">
        <w:tc>
          <w:tcPr>
            <w:tcW w:w="2268" w:type="dxa"/>
          </w:tcPr>
          <w:p w14:paraId="69485269" w14:textId="77777777" w:rsidR="00C82C36" w:rsidRPr="00F83C64" w:rsidRDefault="00C82C36" w:rsidP="00CA7678">
            <w:pPr>
              <w:spacing w:line="360" w:lineRule="auto"/>
              <w:rPr>
                <w:b/>
                <w:lang w:val="da-DK"/>
              </w:rPr>
            </w:pPr>
            <w:r>
              <w:rPr>
                <w:b/>
                <w:lang w:val="da-DK"/>
              </w:rPr>
              <w:t>Inspektionsdato:</w:t>
            </w:r>
          </w:p>
        </w:tc>
        <w:tc>
          <w:tcPr>
            <w:tcW w:w="6946" w:type="dxa"/>
          </w:tcPr>
          <w:p w14:paraId="168E6F92" w14:textId="150AA058" w:rsidR="00C82C36" w:rsidRPr="00F83C64" w:rsidRDefault="00541EDA" w:rsidP="00CA7678">
            <w:pPr>
              <w:spacing w:line="360" w:lineRule="auto"/>
              <w:rPr>
                <w:b/>
                <w:lang w:val="da-DK"/>
              </w:rPr>
            </w:pPr>
            <w:r>
              <w:rPr>
                <w:b/>
                <w:lang w:val="da-DK"/>
              </w:rPr>
              <w:t>09. juni 2026</w:t>
            </w:r>
          </w:p>
        </w:tc>
      </w:tr>
      <w:tr w:rsidR="00C82C36" w:rsidRPr="00033C68" w14:paraId="5360EC0E" w14:textId="77777777" w:rsidTr="00CA7678">
        <w:tc>
          <w:tcPr>
            <w:tcW w:w="2268" w:type="dxa"/>
          </w:tcPr>
          <w:p w14:paraId="4AB4FEFE" w14:textId="77777777" w:rsidR="00C82C36" w:rsidRPr="00F83C64" w:rsidRDefault="00C82C36" w:rsidP="00CA7678">
            <w:pPr>
              <w:spacing w:line="360" w:lineRule="auto"/>
              <w:rPr>
                <w:b/>
                <w:bCs/>
                <w:lang w:val="da-DK"/>
              </w:rPr>
            </w:pPr>
            <w:r w:rsidRPr="7E3ED374">
              <w:rPr>
                <w:b/>
                <w:bCs/>
                <w:lang w:val="da-DK"/>
              </w:rPr>
              <w:t>Inspektionsadresse</w:t>
            </w:r>
          </w:p>
        </w:tc>
        <w:tc>
          <w:tcPr>
            <w:tcW w:w="6946" w:type="dxa"/>
          </w:tcPr>
          <w:p w14:paraId="1CA725C6" w14:textId="41440A9E" w:rsidR="00C82C36" w:rsidRPr="00F83C64" w:rsidRDefault="00541EDA" w:rsidP="00CA7678">
            <w:pPr>
              <w:spacing w:line="360" w:lineRule="auto"/>
              <w:rPr>
                <w:b/>
                <w:bCs/>
                <w:lang w:val="da-DK"/>
              </w:rPr>
            </w:pPr>
            <w:r>
              <w:rPr>
                <w:b/>
                <w:bCs/>
                <w:lang w:val="da-DK"/>
              </w:rPr>
              <w:t>Drosselvej 28, 6705 Esbjerg Ø</w:t>
            </w:r>
          </w:p>
        </w:tc>
      </w:tr>
      <w:tr w:rsidR="00C82C36" w:rsidRPr="00033C68" w14:paraId="009A2875" w14:textId="77777777" w:rsidTr="00CA7678">
        <w:tc>
          <w:tcPr>
            <w:tcW w:w="2268" w:type="dxa"/>
          </w:tcPr>
          <w:p w14:paraId="484CA7BB" w14:textId="77777777" w:rsidR="00C82C36" w:rsidRPr="00F83C64" w:rsidRDefault="00C82C36" w:rsidP="00CA7678">
            <w:pPr>
              <w:spacing w:line="360" w:lineRule="auto"/>
              <w:rPr>
                <w:b/>
                <w:lang w:val="da-DK"/>
              </w:rPr>
            </w:pPr>
            <w:r w:rsidRPr="00F83C64">
              <w:rPr>
                <w:b/>
                <w:lang w:val="da-DK"/>
              </w:rPr>
              <w:t>Kontaktperson:</w:t>
            </w:r>
          </w:p>
        </w:tc>
        <w:tc>
          <w:tcPr>
            <w:tcW w:w="6946" w:type="dxa"/>
          </w:tcPr>
          <w:p w14:paraId="3FCB982F" w14:textId="3D58ABE4" w:rsidR="00C82C36" w:rsidRPr="00F83C64" w:rsidRDefault="00541EDA" w:rsidP="00CA7678">
            <w:pPr>
              <w:spacing w:line="360" w:lineRule="auto"/>
              <w:rPr>
                <w:b/>
                <w:lang w:val="da-DK"/>
              </w:rPr>
            </w:pPr>
            <w:r>
              <w:rPr>
                <w:b/>
                <w:lang w:val="da-DK"/>
              </w:rPr>
              <w:t>Pernille Falther Lund</w:t>
            </w:r>
          </w:p>
        </w:tc>
      </w:tr>
      <w:tr w:rsidR="00C82C36" w:rsidRPr="00033C68" w14:paraId="088CE6E7" w14:textId="77777777" w:rsidTr="00CA7678">
        <w:tc>
          <w:tcPr>
            <w:tcW w:w="2268" w:type="dxa"/>
          </w:tcPr>
          <w:p w14:paraId="350EBAC4" w14:textId="77777777" w:rsidR="00C82C36" w:rsidRPr="00F83C64" w:rsidRDefault="00C82C36" w:rsidP="00CA7678">
            <w:pPr>
              <w:spacing w:line="360" w:lineRule="auto"/>
              <w:rPr>
                <w:b/>
                <w:lang w:val="da-DK"/>
              </w:rPr>
            </w:pPr>
            <w:r w:rsidRPr="00F83C64">
              <w:rPr>
                <w:b/>
                <w:lang w:val="da-DK"/>
              </w:rPr>
              <w:t>Telefon:</w:t>
            </w:r>
          </w:p>
        </w:tc>
        <w:tc>
          <w:tcPr>
            <w:tcW w:w="6946" w:type="dxa"/>
          </w:tcPr>
          <w:p w14:paraId="111FB5C4" w14:textId="342E40C9" w:rsidR="00C82C36" w:rsidRPr="00F83C64" w:rsidRDefault="00541EDA" w:rsidP="00CA7678">
            <w:pPr>
              <w:spacing w:line="360" w:lineRule="auto"/>
              <w:rPr>
                <w:b/>
                <w:lang w:val="da-DK"/>
              </w:rPr>
            </w:pPr>
            <w:r>
              <w:rPr>
                <w:b/>
                <w:lang w:val="da-DK"/>
              </w:rPr>
              <w:t xml:space="preserve">76 16 </w:t>
            </w:r>
            <w:r w:rsidR="00B10ACA">
              <w:rPr>
                <w:b/>
                <w:lang w:val="da-DK"/>
              </w:rPr>
              <w:t>47 90</w:t>
            </w:r>
          </w:p>
        </w:tc>
      </w:tr>
      <w:tr w:rsidR="00C82C36" w:rsidRPr="00033C68" w14:paraId="34ADAA02" w14:textId="77777777" w:rsidTr="00CA7678">
        <w:tc>
          <w:tcPr>
            <w:tcW w:w="2268" w:type="dxa"/>
          </w:tcPr>
          <w:p w14:paraId="2082DAB7" w14:textId="77777777" w:rsidR="00C82C36" w:rsidRPr="00F83C64" w:rsidRDefault="00C82C36" w:rsidP="00CA7678">
            <w:pPr>
              <w:spacing w:line="360" w:lineRule="auto"/>
              <w:rPr>
                <w:b/>
                <w:lang w:val="da-DK"/>
              </w:rPr>
            </w:pPr>
            <w:r>
              <w:rPr>
                <w:b/>
                <w:lang w:val="da-DK"/>
              </w:rPr>
              <w:t>Evt. Mailadresse:</w:t>
            </w:r>
          </w:p>
        </w:tc>
        <w:tc>
          <w:tcPr>
            <w:tcW w:w="6946" w:type="dxa"/>
          </w:tcPr>
          <w:p w14:paraId="570D4F72" w14:textId="2145C927" w:rsidR="00C82C36" w:rsidRPr="00F83C64" w:rsidRDefault="00B10ACA" w:rsidP="00CA7678">
            <w:pPr>
              <w:spacing w:line="360" w:lineRule="auto"/>
              <w:rPr>
                <w:b/>
                <w:lang w:val="da-DK"/>
              </w:rPr>
            </w:pPr>
            <w:r>
              <w:rPr>
                <w:b/>
                <w:lang w:val="da-DK"/>
              </w:rPr>
              <w:t>pefl</w:t>
            </w:r>
            <w:r w:rsidR="00906585">
              <w:rPr>
                <w:b/>
                <w:lang w:val="da-DK"/>
              </w:rPr>
              <w:t>@esbjerg.dk</w:t>
            </w:r>
          </w:p>
        </w:tc>
      </w:tr>
    </w:tbl>
    <w:p w14:paraId="0072CD79" w14:textId="77777777" w:rsidR="00DD41FC" w:rsidRDefault="00DD41FC" w:rsidP="00461106">
      <w:pPr>
        <w:spacing w:line="360" w:lineRule="auto"/>
        <w:rPr>
          <w:b/>
          <w:sz w:val="28"/>
          <w:szCs w:val="28"/>
          <w:lang w:val="da-DK"/>
        </w:rPr>
      </w:pPr>
    </w:p>
    <w:p w14:paraId="1AE52DF3" w14:textId="0CBD0315" w:rsidR="00221122" w:rsidRPr="00766028" w:rsidRDefault="00DD41FC" w:rsidP="009E7AE1">
      <w:pPr>
        <w:rPr>
          <w:b/>
          <w:sz w:val="28"/>
          <w:szCs w:val="28"/>
          <w:lang w:val="da-DK"/>
        </w:rPr>
      </w:pPr>
      <w:r>
        <w:rPr>
          <w:b/>
          <w:sz w:val="28"/>
          <w:szCs w:val="28"/>
          <w:lang w:val="da-DK"/>
        </w:rPr>
        <w:br w:type="page"/>
      </w:r>
      <w:r w:rsidR="00221122">
        <w:rPr>
          <w:b/>
          <w:sz w:val="28"/>
          <w:szCs w:val="28"/>
          <w:lang w:val="da-DK"/>
        </w:rPr>
        <w:lastRenderedPageBreak/>
        <w:t>Indholdsfortegnelse: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gridCol w:w="622"/>
      </w:tblGrid>
      <w:tr w:rsidR="00BC33EE" w:rsidRPr="006121B2" w14:paraId="16639D13" w14:textId="77777777" w:rsidTr="6CA34284">
        <w:tc>
          <w:tcPr>
            <w:tcW w:w="8520" w:type="dxa"/>
          </w:tcPr>
          <w:p w14:paraId="10F5B14A" w14:textId="77777777" w:rsidR="00BC33EE" w:rsidRPr="00221122" w:rsidRDefault="00344570" w:rsidP="00221122">
            <w:pPr>
              <w:tabs>
                <w:tab w:val="center" w:pos="4819"/>
                <w:tab w:val="right" w:pos="9638"/>
              </w:tabs>
              <w:spacing w:line="360" w:lineRule="auto"/>
              <w:rPr>
                <w:lang w:val="da-DK"/>
              </w:rPr>
            </w:pPr>
            <w:r>
              <w:rPr>
                <w:lang w:val="da-DK"/>
              </w:rPr>
              <w:t>Indholdsfortegnelse, Specifikke</w:t>
            </w:r>
            <w:r w:rsidR="006121B2">
              <w:rPr>
                <w:lang w:val="da-DK"/>
              </w:rPr>
              <w:t xml:space="preserve"> aftaler vedr. Inspektionen</w:t>
            </w:r>
          </w:p>
        </w:tc>
        <w:tc>
          <w:tcPr>
            <w:tcW w:w="622" w:type="dxa"/>
          </w:tcPr>
          <w:p w14:paraId="18F999B5" w14:textId="77777777" w:rsidR="00BC33EE" w:rsidRPr="00B844DC" w:rsidRDefault="006121B2" w:rsidP="00221122">
            <w:pPr>
              <w:tabs>
                <w:tab w:val="center" w:pos="4819"/>
                <w:tab w:val="right" w:pos="9638"/>
              </w:tabs>
              <w:spacing w:line="360" w:lineRule="auto"/>
              <w:jc w:val="center"/>
              <w:rPr>
                <w:lang w:val="da-DK"/>
              </w:rPr>
            </w:pPr>
            <w:r>
              <w:rPr>
                <w:lang w:val="da-DK"/>
              </w:rPr>
              <w:t>2</w:t>
            </w:r>
          </w:p>
        </w:tc>
      </w:tr>
      <w:tr w:rsidR="00221122" w:rsidRPr="008A6AE1" w14:paraId="3B091D13" w14:textId="77777777" w:rsidTr="6CA34284">
        <w:tc>
          <w:tcPr>
            <w:tcW w:w="8520" w:type="dxa"/>
          </w:tcPr>
          <w:p w14:paraId="44097CD5" w14:textId="563CB07C" w:rsidR="00221122" w:rsidRPr="00221122" w:rsidRDefault="00221122" w:rsidP="00221122">
            <w:pPr>
              <w:tabs>
                <w:tab w:val="center" w:pos="4819"/>
                <w:tab w:val="right" w:pos="9638"/>
              </w:tabs>
              <w:spacing w:line="360" w:lineRule="auto"/>
              <w:rPr>
                <w:lang w:val="da-DK"/>
              </w:rPr>
            </w:pPr>
            <w:r w:rsidRPr="00221122">
              <w:rPr>
                <w:lang w:val="da-DK"/>
              </w:rPr>
              <w:t xml:space="preserve">Bilag 1: Vedr. </w:t>
            </w:r>
            <w:r>
              <w:rPr>
                <w:lang w:val="da-DK"/>
              </w:rPr>
              <w:t>inspektion, r</w:t>
            </w:r>
            <w:r w:rsidR="00273B88">
              <w:rPr>
                <w:lang w:val="da-DK"/>
              </w:rPr>
              <w:t>apportering/rådgivning i</w:t>
            </w:r>
            <w:r w:rsidR="008A6AE1">
              <w:rPr>
                <w:lang w:val="da-DK"/>
              </w:rPr>
              <w:t>f</w:t>
            </w:r>
            <w:r w:rsidRPr="00221122">
              <w:rPr>
                <w:lang w:val="da-DK"/>
              </w:rPr>
              <w:t>m</w:t>
            </w:r>
            <w:r w:rsidR="001C5602">
              <w:rPr>
                <w:lang w:val="da-DK"/>
              </w:rPr>
              <w:t>.</w:t>
            </w:r>
            <w:r w:rsidRPr="00221122">
              <w:rPr>
                <w:lang w:val="da-DK"/>
              </w:rPr>
              <w:t xml:space="preserve"> </w:t>
            </w:r>
            <w:r>
              <w:rPr>
                <w:lang w:val="da-DK"/>
              </w:rPr>
              <w:t>l</w:t>
            </w:r>
            <w:r w:rsidRPr="00221122">
              <w:rPr>
                <w:lang w:val="da-DK"/>
              </w:rPr>
              <w:t>egepladsinspektioner</w:t>
            </w:r>
          </w:p>
        </w:tc>
        <w:tc>
          <w:tcPr>
            <w:tcW w:w="622" w:type="dxa"/>
          </w:tcPr>
          <w:p w14:paraId="5FCD5EC4" w14:textId="77777777" w:rsidR="00221122" w:rsidRPr="00B844DC" w:rsidRDefault="00221122" w:rsidP="00221122">
            <w:pPr>
              <w:tabs>
                <w:tab w:val="center" w:pos="4819"/>
                <w:tab w:val="right" w:pos="9638"/>
              </w:tabs>
              <w:spacing w:line="360" w:lineRule="auto"/>
              <w:jc w:val="center"/>
              <w:rPr>
                <w:lang w:val="da-DK"/>
              </w:rPr>
            </w:pPr>
            <w:r w:rsidRPr="00B844DC">
              <w:rPr>
                <w:lang w:val="da-DK"/>
              </w:rPr>
              <w:t>3</w:t>
            </w:r>
          </w:p>
        </w:tc>
      </w:tr>
      <w:tr w:rsidR="00221122" w:rsidRPr="008A6AE1" w14:paraId="3F90D52A" w14:textId="77777777" w:rsidTr="6CA34284">
        <w:tc>
          <w:tcPr>
            <w:tcW w:w="8520" w:type="dxa"/>
          </w:tcPr>
          <w:p w14:paraId="74EA0917" w14:textId="77777777" w:rsidR="00221122" w:rsidRPr="00221122" w:rsidRDefault="00221122" w:rsidP="00221122">
            <w:pPr>
              <w:tabs>
                <w:tab w:val="center" w:pos="4819"/>
                <w:tab w:val="right" w:pos="9638"/>
              </w:tabs>
              <w:spacing w:line="360" w:lineRule="auto"/>
              <w:rPr>
                <w:lang w:val="da-DK"/>
              </w:rPr>
            </w:pPr>
            <w:r w:rsidRPr="00221122">
              <w:rPr>
                <w:color w:val="120000"/>
                <w:lang w:val="da-DK"/>
              </w:rPr>
              <w:t>Bilag 2: Information til rekvirenten af Inspektionsrapporten</w:t>
            </w:r>
          </w:p>
        </w:tc>
        <w:tc>
          <w:tcPr>
            <w:tcW w:w="622" w:type="dxa"/>
          </w:tcPr>
          <w:p w14:paraId="2598DEE6" w14:textId="316F9AC7" w:rsidR="00221122" w:rsidRPr="00B844DC" w:rsidRDefault="00622661" w:rsidP="00221122">
            <w:pPr>
              <w:tabs>
                <w:tab w:val="center" w:pos="4819"/>
                <w:tab w:val="right" w:pos="9638"/>
              </w:tabs>
              <w:spacing w:line="360" w:lineRule="auto"/>
              <w:jc w:val="center"/>
              <w:rPr>
                <w:lang w:val="da-DK"/>
              </w:rPr>
            </w:pPr>
            <w:r>
              <w:rPr>
                <w:lang w:val="da-DK"/>
              </w:rPr>
              <w:t>5</w:t>
            </w:r>
          </w:p>
        </w:tc>
      </w:tr>
      <w:tr w:rsidR="00221122" w:rsidRPr="008A6AE1" w14:paraId="6652CB9D" w14:textId="77777777" w:rsidTr="6CA34284">
        <w:tc>
          <w:tcPr>
            <w:tcW w:w="8520" w:type="dxa"/>
          </w:tcPr>
          <w:p w14:paraId="35C05674" w14:textId="77777777" w:rsidR="00221122" w:rsidRPr="00B844DC" w:rsidRDefault="008A6AE1" w:rsidP="003C6021">
            <w:pPr>
              <w:tabs>
                <w:tab w:val="center" w:pos="4819"/>
                <w:tab w:val="right" w:pos="9638"/>
              </w:tabs>
              <w:spacing w:line="360" w:lineRule="auto"/>
              <w:rPr>
                <w:lang w:val="da-DK"/>
              </w:rPr>
            </w:pPr>
            <w:r>
              <w:rPr>
                <w:lang w:val="da-DK"/>
              </w:rPr>
              <w:t>Publiseringsdatoer for hh</w:t>
            </w:r>
            <w:r w:rsidR="00221122">
              <w:rPr>
                <w:lang w:val="da-DK"/>
              </w:rPr>
              <w:t>v</w:t>
            </w:r>
            <w:r w:rsidR="00935634">
              <w:rPr>
                <w:lang w:val="da-DK"/>
              </w:rPr>
              <w:t>.</w:t>
            </w:r>
            <w:r w:rsidR="00273B88">
              <w:rPr>
                <w:lang w:val="da-DK"/>
              </w:rPr>
              <w:t xml:space="preserve"> 1176:2017 og 1176:2023</w:t>
            </w:r>
          </w:p>
        </w:tc>
        <w:tc>
          <w:tcPr>
            <w:tcW w:w="622" w:type="dxa"/>
          </w:tcPr>
          <w:p w14:paraId="78941E47" w14:textId="7447A398" w:rsidR="00221122" w:rsidRPr="00B844DC" w:rsidRDefault="0025695A" w:rsidP="00221122">
            <w:pPr>
              <w:tabs>
                <w:tab w:val="center" w:pos="4819"/>
                <w:tab w:val="right" w:pos="9638"/>
              </w:tabs>
              <w:spacing w:line="360" w:lineRule="auto"/>
              <w:jc w:val="center"/>
              <w:rPr>
                <w:lang w:val="da-DK"/>
              </w:rPr>
            </w:pPr>
            <w:r>
              <w:rPr>
                <w:lang w:val="da-DK"/>
              </w:rPr>
              <w:t>6</w:t>
            </w:r>
          </w:p>
        </w:tc>
      </w:tr>
      <w:tr w:rsidR="00221122" w:rsidRPr="00935634" w14:paraId="3B7A6BE3" w14:textId="77777777" w:rsidTr="6CA34284">
        <w:tc>
          <w:tcPr>
            <w:tcW w:w="8520" w:type="dxa"/>
          </w:tcPr>
          <w:p w14:paraId="110C5DEE" w14:textId="77777777" w:rsidR="00221122" w:rsidRPr="00B844DC" w:rsidRDefault="00221122" w:rsidP="002471C2">
            <w:pPr>
              <w:tabs>
                <w:tab w:val="center" w:pos="4819"/>
                <w:tab w:val="right" w:pos="9638"/>
              </w:tabs>
              <w:spacing w:line="360" w:lineRule="auto"/>
              <w:rPr>
                <w:lang w:val="da-DK"/>
              </w:rPr>
            </w:pPr>
            <w:r>
              <w:rPr>
                <w:lang w:val="da-DK"/>
              </w:rPr>
              <w:t xml:space="preserve">Definitioner og </w:t>
            </w:r>
            <w:r w:rsidR="002471C2">
              <w:rPr>
                <w:lang w:val="da-DK"/>
              </w:rPr>
              <w:t>o</w:t>
            </w:r>
            <w:r>
              <w:rPr>
                <w:lang w:val="da-DK"/>
              </w:rPr>
              <w:t>rdforklaring</w:t>
            </w:r>
          </w:p>
        </w:tc>
        <w:tc>
          <w:tcPr>
            <w:tcW w:w="622" w:type="dxa"/>
          </w:tcPr>
          <w:p w14:paraId="29B4EA11" w14:textId="1011AB74" w:rsidR="00221122" w:rsidRPr="00B844DC" w:rsidRDefault="0025695A" w:rsidP="00221122">
            <w:pPr>
              <w:tabs>
                <w:tab w:val="center" w:pos="4819"/>
                <w:tab w:val="right" w:pos="9638"/>
              </w:tabs>
              <w:spacing w:line="360" w:lineRule="auto"/>
              <w:jc w:val="center"/>
              <w:rPr>
                <w:lang w:val="da-DK"/>
              </w:rPr>
            </w:pPr>
            <w:r>
              <w:rPr>
                <w:lang w:val="da-DK"/>
              </w:rPr>
              <w:t>7</w:t>
            </w:r>
          </w:p>
        </w:tc>
      </w:tr>
      <w:tr w:rsidR="00221122" w:rsidRPr="00935634" w14:paraId="7B96134D" w14:textId="77777777" w:rsidTr="6CA34284">
        <w:tc>
          <w:tcPr>
            <w:tcW w:w="8520" w:type="dxa"/>
          </w:tcPr>
          <w:p w14:paraId="1247DC02" w14:textId="77777777" w:rsidR="00221122" w:rsidRPr="00B844DC" w:rsidRDefault="00C42CE1" w:rsidP="00221122">
            <w:pPr>
              <w:tabs>
                <w:tab w:val="center" w:pos="4819"/>
                <w:tab w:val="right" w:pos="9638"/>
              </w:tabs>
              <w:spacing w:line="360" w:lineRule="auto"/>
              <w:rPr>
                <w:lang w:val="da-DK"/>
              </w:rPr>
            </w:pPr>
            <w:r>
              <w:rPr>
                <w:lang w:val="da-DK"/>
              </w:rPr>
              <w:t>Oversigt over redskaberne på legepladsen</w:t>
            </w:r>
          </w:p>
        </w:tc>
        <w:tc>
          <w:tcPr>
            <w:tcW w:w="622" w:type="dxa"/>
          </w:tcPr>
          <w:p w14:paraId="7804FF59" w14:textId="21B1F4E9" w:rsidR="00221122" w:rsidRPr="00B844DC" w:rsidRDefault="0025695A" w:rsidP="00221122">
            <w:pPr>
              <w:tabs>
                <w:tab w:val="center" w:pos="4819"/>
                <w:tab w:val="right" w:pos="9638"/>
              </w:tabs>
              <w:spacing w:line="360" w:lineRule="auto"/>
              <w:jc w:val="center"/>
              <w:rPr>
                <w:lang w:val="da-DK"/>
              </w:rPr>
            </w:pPr>
            <w:r>
              <w:rPr>
                <w:lang w:val="da-DK"/>
              </w:rPr>
              <w:t>8</w:t>
            </w:r>
          </w:p>
        </w:tc>
      </w:tr>
      <w:tr w:rsidR="00221122" w:rsidRPr="00457087" w14:paraId="15DAB1D8" w14:textId="77777777" w:rsidTr="6CA34284">
        <w:tc>
          <w:tcPr>
            <w:tcW w:w="8520" w:type="dxa"/>
          </w:tcPr>
          <w:p w14:paraId="52115B70" w14:textId="77777777" w:rsidR="00221122" w:rsidRPr="00B844DC" w:rsidRDefault="00C42CE1" w:rsidP="00221122">
            <w:pPr>
              <w:tabs>
                <w:tab w:val="center" w:pos="4819"/>
                <w:tab w:val="right" w:pos="9638"/>
              </w:tabs>
              <w:spacing w:line="360" w:lineRule="auto"/>
              <w:rPr>
                <w:lang w:val="da-DK"/>
              </w:rPr>
            </w:pPr>
            <w:r>
              <w:rPr>
                <w:lang w:val="da-DK"/>
              </w:rPr>
              <w:t>Inspektionsbeskrivelse med referencer</w:t>
            </w:r>
          </w:p>
        </w:tc>
        <w:tc>
          <w:tcPr>
            <w:tcW w:w="622" w:type="dxa"/>
          </w:tcPr>
          <w:p w14:paraId="4E59EDC4" w14:textId="58533470" w:rsidR="00221122" w:rsidRDefault="007B1A92" w:rsidP="00221122">
            <w:pPr>
              <w:tabs>
                <w:tab w:val="center" w:pos="4819"/>
                <w:tab w:val="right" w:pos="9638"/>
              </w:tabs>
              <w:spacing w:line="360" w:lineRule="auto"/>
              <w:jc w:val="center"/>
              <w:rPr>
                <w:lang w:val="da-DK"/>
              </w:rPr>
            </w:pPr>
            <w:r>
              <w:rPr>
                <w:lang w:val="da-DK"/>
              </w:rPr>
              <w:t>11</w:t>
            </w:r>
          </w:p>
        </w:tc>
      </w:tr>
    </w:tbl>
    <w:p w14:paraId="5043CB0F" w14:textId="77777777" w:rsidR="00221122" w:rsidRDefault="00221122" w:rsidP="00221122">
      <w:pPr>
        <w:spacing w:line="360" w:lineRule="auto"/>
        <w:jc w:val="center"/>
        <w:rPr>
          <w:b/>
          <w:sz w:val="28"/>
          <w:szCs w:val="28"/>
          <w:lang w:val="da-DK"/>
        </w:rPr>
      </w:pPr>
    </w:p>
    <w:p w14:paraId="07459315" w14:textId="77777777" w:rsidR="004457CF" w:rsidRDefault="004457CF" w:rsidP="00C42CE1">
      <w:pPr>
        <w:spacing w:line="360" w:lineRule="auto"/>
        <w:rPr>
          <w:b/>
          <w:sz w:val="28"/>
          <w:szCs w:val="28"/>
          <w:lang w:val="da-DK"/>
        </w:rPr>
      </w:pPr>
    </w:p>
    <w:p w14:paraId="055D4B21" w14:textId="6ECE0F82" w:rsidR="00C42CE1" w:rsidRDefault="004D3D13" w:rsidP="0025695A">
      <w:pPr>
        <w:spacing w:line="360" w:lineRule="auto"/>
        <w:jc w:val="both"/>
        <w:rPr>
          <w:b/>
          <w:bCs/>
          <w:sz w:val="28"/>
          <w:szCs w:val="28"/>
          <w:lang w:val="da-DK"/>
        </w:rPr>
      </w:pPr>
      <w:r w:rsidRPr="7E3ED374">
        <w:rPr>
          <w:b/>
          <w:bCs/>
          <w:sz w:val="28"/>
          <w:szCs w:val="28"/>
          <w:lang w:val="da-DK"/>
        </w:rPr>
        <w:t>Specifikke aftaler vedr.</w:t>
      </w:r>
      <w:r w:rsidR="003C6021" w:rsidRPr="7E3ED374">
        <w:rPr>
          <w:b/>
          <w:bCs/>
          <w:sz w:val="28"/>
          <w:szCs w:val="28"/>
          <w:lang w:val="da-DK"/>
        </w:rPr>
        <w:t xml:space="preserve"> i</w:t>
      </w:r>
      <w:r w:rsidR="00C42CE1" w:rsidRPr="7E3ED374">
        <w:rPr>
          <w:b/>
          <w:bCs/>
          <w:sz w:val="28"/>
          <w:szCs w:val="28"/>
          <w:lang w:val="da-DK"/>
        </w:rPr>
        <w:t>nspektionen:</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618"/>
      </w:tblGrid>
      <w:tr w:rsidR="00C42CE1" w:rsidRPr="00273B88" w14:paraId="117256FC" w14:textId="77777777" w:rsidTr="0059016D">
        <w:tc>
          <w:tcPr>
            <w:tcW w:w="8544" w:type="dxa"/>
          </w:tcPr>
          <w:p w14:paraId="41A3AB18" w14:textId="77777777" w:rsidR="00C42CE1" w:rsidRPr="00C42CE1" w:rsidRDefault="00344570" w:rsidP="00210A31">
            <w:pPr>
              <w:tabs>
                <w:tab w:val="center" w:pos="4819"/>
                <w:tab w:val="right" w:pos="9638"/>
              </w:tabs>
              <w:spacing w:line="360" w:lineRule="auto"/>
              <w:rPr>
                <w:lang w:val="da-DK"/>
              </w:rPr>
            </w:pPr>
            <w:r>
              <w:rPr>
                <w:lang w:val="da-DK"/>
              </w:rPr>
              <w:t>Der</w:t>
            </w:r>
            <w:r w:rsidR="003C6021">
              <w:rPr>
                <w:lang w:val="da-DK"/>
              </w:rPr>
              <w:t xml:space="preserve"> inspicere</w:t>
            </w:r>
            <w:r w:rsidR="00273B88">
              <w:rPr>
                <w:lang w:val="da-DK"/>
              </w:rPr>
              <w:t>s ih</w:t>
            </w:r>
            <w:r>
              <w:rPr>
                <w:lang w:val="da-DK"/>
              </w:rPr>
              <w:t>t. den gældende standard DS/EN</w:t>
            </w:r>
            <w:r w:rsidR="00210A31">
              <w:rPr>
                <w:lang w:val="da-DK"/>
              </w:rPr>
              <w:t xml:space="preserve"> </w:t>
            </w:r>
            <w:r w:rsidR="003C6021">
              <w:rPr>
                <w:lang w:val="da-DK"/>
              </w:rPr>
              <w:t>1176:</w:t>
            </w:r>
            <w:r w:rsidR="00210A31">
              <w:rPr>
                <w:lang w:val="da-DK"/>
              </w:rPr>
              <w:t xml:space="preserve"> </w:t>
            </w:r>
            <w:r w:rsidR="003C6021">
              <w:rPr>
                <w:lang w:val="da-DK"/>
              </w:rPr>
              <w:t>2008</w:t>
            </w:r>
            <w:r w:rsidR="00210A31">
              <w:rPr>
                <w:lang w:val="da-DK"/>
              </w:rPr>
              <w:t xml:space="preserve"> (se Publ. Datoer side 5)</w:t>
            </w:r>
          </w:p>
        </w:tc>
        <w:tc>
          <w:tcPr>
            <w:tcW w:w="618" w:type="dxa"/>
          </w:tcPr>
          <w:p w14:paraId="6537F28F" w14:textId="77777777" w:rsidR="00C42CE1" w:rsidRPr="00B844DC" w:rsidRDefault="00C42CE1" w:rsidP="00D537FA">
            <w:pPr>
              <w:tabs>
                <w:tab w:val="center" w:pos="4819"/>
                <w:tab w:val="right" w:pos="9638"/>
              </w:tabs>
              <w:spacing w:line="360" w:lineRule="auto"/>
              <w:jc w:val="center"/>
              <w:rPr>
                <w:lang w:val="da-DK"/>
              </w:rPr>
            </w:pPr>
          </w:p>
        </w:tc>
      </w:tr>
      <w:tr w:rsidR="00C42CE1" w:rsidRPr="00273B88" w14:paraId="56A298FF" w14:textId="77777777" w:rsidTr="0059016D">
        <w:tc>
          <w:tcPr>
            <w:tcW w:w="8544" w:type="dxa"/>
          </w:tcPr>
          <w:p w14:paraId="5FCE700A" w14:textId="77777777" w:rsidR="00C42CE1" w:rsidRPr="00344570" w:rsidRDefault="00344570" w:rsidP="00344570">
            <w:pPr>
              <w:tabs>
                <w:tab w:val="center" w:pos="4819"/>
                <w:tab w:val="right" w:pos="9638"/>
              </w:tabs>
              <w:rPr>
                <w:i/>
                <w:lang w:val="da-DK"/>
              </w:rPr>
            </w:pPr>
            <w:r>
              <w:rPr>
                <w:lang w:val="da-DK"/>
              </w:rPr>
              <w:t>Der</w:t>
            </w:r>
            <w:r w:rsidR="003C6021" w:rsidRPr="00344570">
              <w:rPr>
                <w:lang w:val="da-DK"/>
              </w:rPr>
              <w:t xml:space="preserve"> </w:t>
            </w:r>
            <w:r w:rsidR="00273B88">
              <w:rPr>
                <w:lang w:val="da-DK"/>
              </w:rPr>
              <w:t>inspiceres ih</w:t>
            </w:r>
            <w:r w:rsidR="003C6021">
              <w:rPr>
                <w:lang w:val="da-DK"/>
              </w:rPr>
              <w:t>t. gældende standard på installati</w:t>
            </w:r>
            <w:r>
              <w:rPr>
                <w:lang w:val="da-DK"/>
              </w:rPr>
              <w:t>onstidspunktet</w:t>
            </w:r>
            <w:r w:rsidR="00210A31">
              <w:rPr>
                <w:lang w:val="da-DK"/>
              </w:rPr>
              <w:t>.</w:t>
            </w:r>
            <w:r w:rsidR="00273B88">
              <w:rPr>
                <w:lang w:val="da-DK"/>
              </w:rPr>
              <w:t xml:space="preserve"> (1999/</w:t>
            </w:r>
            <w:r w:rsidR="003C6021">
              <w:rPr>
                <w:lang w:val="da-DK"/>
              </w:rPr>
              <w:t xml:space="preserve">2008)                                            </w:t>
            </w:r>
          </w:p>
        </w:tc>
        <w:tc>
          <w:tcPr>
            <w:tcW w:w="618" w:type="dxa"/>
          </w:tcPr>
          <w:p w14:paraId="6DFB9E20" w14:textId="77777777" w:rsidR="00C42CE1" w:rsidRPr="00B844DC" w:rsidRDefault="00C42CE1" w:rsidP="00D537FA">
            <w:pPr>
              <w:tabs>
                <w:tab w:val="center" w:pos="4819"/>
                <w:tab w:val="right" w:pos="9638"/>
              </w:tabs>
              <w:spacing w:line="360" w:lineRule="auto"/>
              <w:jc w:val="center"/>
              <w:rPr>
                <w:lang w:val="da-DK"/>
              </w:rPr>
            </w:pPr>
          </w:p>
        </w:tc>
      </w:tr>
      <w:tr w:rsidR="00210A31" w:rsidRPr="00541EDA" w14:paraId="3C5269F4" w14:textId="77777777" w:rsidTr="0059016D">
        <w:tc>
          <w:tcPr>
            <w:tcW w:w="8544" w:type="dxa"/>
          </w:tcPr>
          <w:p w14:paraId="5DC8CCD3" w14:textId="77777777" w:rsidR="00210A31" w:rsidRPr="00B844DC" w:rsidRDefault="00210A31" w:rsidP="005213DB">
            <w:pPr>
              <w:tabs>
                <w:tab w:val="center" w:pos="4819"/>
                <w:tab w:val="right" w:pos="9638"/>
              </w:tabs>
              <w:spacing w:line="360" w:lineRule="auto"/>
              <w:rPr>
                <w:lang w:val="da-DK"/>
              </w:rPr>
            </w:pPr>
            <w:r>
              <w:rPr>
                <w:lang w:val="da-DK"/>
              </w:rPr>
              <w:t>Stikprøvevis udgravning ved stolper for kontrol af rådangreb foretages efter skøn.</w:t>
            </w:r>
          </w:p>
        </w:tc>
        <w:tc>
          <w:tcPr>
            <w:tcW w:w="618" w:type="dxa"/>
          </w:tcPr>
          <w:p w14:paraId="70DF9E56" w14:textId="77777777" w:rsidR="00210A31" w:rsidRPr="00B844DC" w:rsidRDefault="00210A31" w:rsidP="00D537FA">
            <w:pPr>
              <w:tabs>
                <w:tab w:val="center" w:pos="4819"/>
                <w:tab w:val="right" w:pos="9638"/>
              </w:tabs>
              <w:spacing w:line="360" w:lineRule="auto"/>
              <w:jc w:val="center"/>
              <w:rPr>
                <w:lang w:val="da-DK"/>
              </w:rPr>
            </w:pPr>
          </w:p>
        </w:tc>
      </w:tr>
      <w:tr w:rsidR="00210A31" w:rsidRPr="00541EDA" w14:paraId="1DCCFDB4" w14:textId="77777777" w:rsidTr="0059016D">
        <w:tc>
          <w:tcPr>
            <w:tcW w:w="8544" w:type="dxa"/>
          </w:tcPr>
          <w:p w14:paraId="79A5F822" w14:textId="77777777" w:rsidR="00210A31" w:rsidRPr="00B844DC" w:rsidRDefault="00210A31" w:rsidP="00D537FA">
            <w:pPr>
              <w:tabs>
                <w:tab w:val="center" w:pos="4819"/>
                <w:tab w:val="right" w:pos="9638"/>
              </w:tabs>
              <w:spacing w:line="360" w:lineRule="auto"/>
              <w:rPr>
                <w:lang w:val="da-DK"/>
              </w:rPr>
            </w:pPr>
            <w:r>
              <w:rPr>
                <w:lang w:val="da-DK"/>
              </w:rPr>
              <w:t>Demontering af skjulte sliddele (lejer, led, mv.) foretages efter skøn.</w:t>
            </w:r>
          </w:p>
        </w:tc>
        <w:tc>
          <w:tcPr>
            <w:tcW w:w="618" w:type="dxa"/>
          </w:tcPr>
          <w:p w14:paraId="44E871BC" w14:textId="77777777" w:rsidR="00210A31" w:rsidRPr="00B844DC" w:rsidRDefault="00210A31" w:rsidP="00D537FA">
            <w:pPr>
              <w:tabs>
                <w:tab w:val="center" w:pos="4819"/>
                <w:tab w:val="right" w:pos="9638"/>
              </w:tabs>
              <w:spacing w:line="360" w:lineRule="auto"/>
              <w:jc w:val="center"/>
              <w:rPr>
                <w:lang w:val="da-DK"/>
              </w:rPr>
            </w:pPr>
          </w:p>
        </w:tc>
      </w:tr>
      <w:tr w:rsidR="00210A31" w:rsidRPr="00541EDA" w14:paraId="144A5D23" w14:textId="77777777" w:rsidTr="0059016D">
        <w:tc>
          <w:tcPr>
            <w:tcW w:w="8544" w:type="dxa"/>
          </w:tcPr>
          <w:p w14:paraId="738610EB" w14:textId="77777777" w:rsidR="00210A31" w:rsidRPr="00B844DC" w:rsidRDefault="00210A31" w:rsidP="00D537FA">
            <w:pPr>
              <w:tabs>
                <w:tab w:val="center" w:pos="4819"/>
                <w:tab w:val="right" w:pos="9638"/>
              </w:tabs>
              <w:spacing w:line="360" w:lineRule="auto"/>
              <w:rPr>
                <w:lang w:val="da-DK"/>
              </w:rPr>
            </w:pPr>
          </w:p>
        </w:tc>
        <w:tc>
          <w:tcPr>
            <w:tcW w:w="618" w:type="dxa"/>
          </w:tcPr>
          <w:p w14:paraId="637805D2" w14:textId="77777777" w:rsidR="00210A31" w:rsidRPr="00B844DC" w:rsidRDefault="00210A31" w:rsidP="00D537FA">
            <w:pPr>
              <w:tabs>
                <w:tab w:val="center" w:pos="4819"/>
                <w:tab w:val="right" w:pos="9638"/>
              </w:tabs>
              <w:spacing w:line="360" w:lineRule="auto"/>
              <w:jc w:val="center"/>
              <w:rPr>
                <w:lang w:val="da-DK"/>
              </w:rPr>
            </w:pPr>
          </w:p>
        </w:tc>
      </w:tr>
      <w:tr w:rsidR="00210A31" w:rsidRPr="00541EDA" w14:paraId="0656F660" w14:textId="77777777" w:rsidTr="0059016D">
        <w:tc>
          <w:tcPr>
            <w:tcW w:w="8544" w:type="dxa"/>
          </w:tcPr>
          <w:p w14:paraId="34150820" w14:textId="77777777" w:rsidR="00210A31" w:rsidRPr="00B844DC" w:rsidRDefault="00210A31" w:rsidP="003C1B8D">
            <w:pPr>
              <w:tabs>
                <w:tab w:val="center" w:pos="4819"/>
                <w:tab w:val="right" w:pos="9638"/>
              </w:tabs>
              <w:rPr>
                <w:lang w:val="da-DK"/>
              </w:rPr>
            </w:pPr>
            <w:r w:rsidRPr="003C1B8D">
              <w:rPr>
                <w:b/>
                <w:lang w:val="da-DK"/>
              </w:rPr>
              <w:t>OBS:</w:t>
            </w:r>
            <w:r>
              <w:rPr>
                <w:lang w:val="da-DK"/>
              </w:rPr>
              <w:t xml:space="preserve"> </w:t>
            </w:r>
            <w:r>
              <w:rPr>
                <w:i/>
                <w:lang w:val="da-DK"/>
              </w:rPr>
              <w:t>Ved inspektion af</w:t>
            </w:r>
            <w:r w:rsidRPr="003C1B8D">
              <w:rPr>
                <w:i/>
                <w:lang w:val="da-DK"/>
              </w:rPr>
              <w:t xml:space="preserve"> </w:t>
            </w:r>
            <w:r>
              <w:rPr>
                <w:i/>
                <w:lang w:val="da-DK"/>
              </w:rPr>
              <w:t>b</w:t>
            </w:r>
            <w:r w:rsidRPr="003C1B8D">
              <w:rPr>
                <w:i/>
                <w:lang w:val="da-DK"/>
              </w:rPr>
              <w:t>ålhytter, shelters og andre serviceanlæg</w:t>
            </w:r>
            <w:r>
              <w:rPr>
                <w:i/>
                <w:lang w:val="da-DK"/>
              </w:rPr>
              <w:t xml:space="preserve"> </w:t>
            </w:r>
            <w:r w:rsidRPr="003C1B8D">
              <w:rPr>
                <w:i/>
                <w:lang w:val="da-DK"/>
              </w:rPr>
              <w:t>uden reference til DS/EN 1176</w:t>
            </w:r>
            <w:r>
              <w:rPr>
                <w:i/>
                <w:lang w:val="da-DK"/>
              </w:rPr>
              <w:t>, udføres</w:t>
            </w:r>
            <w:r w:rsidRPr="003C1B8D">
              <w:rPr>
                <w:i/>
                <w:lang w:val="da-DK"/>
              </w:rPr>
              <w:t xml:space="preserve"> in</w:t>
            </w:r>
            <w:r>
              <w:rPr>
                <w:i/>
                <w:lang w:val="da-DK"/>
              </w:rPr>
              <w:t xml:space="preserve">spektionen </w:t>
            </w:r>
            <w:r w:rsidRPr="003C1B8D">
              <w:rPr>
                <w:i/>
                <w:lang w:val="da-DK"/>
              </w:rPr>
              <w:t xml:space="preserve">på Inspektørens </w:t>
            </w:r>
            <w:r>
              <w:rPr>
                <w:i/>
                <w:lang w:val="da-DK"/>
              </w:rPr>
              <w:t xml:space="preserve">egne erfaringer og </w:t>
            </w:r>
            <w:r w:rsidRPr="003C1B8D">
              <w:rPr>
                <w:i/>
                <w:lang w:val="da-DK"/>
              </w:rPr>
              <w:t>skøn.</w:t>
            </w:r>
          </w:p>
        </w:tc>
        <w:tc>
          <w:tcPr>
            <w:tcW w:w="618" w:type="dxa"/>
          </w:tcPr>
          <w:p w14:paraId="463F29E8" w14:textId="77777777" w:rsidR="00210A31" w:rsidRDefault="00210A31" w:rsidP="00D537FA">
            <w:pPr>
              <w:tabs>
                <w:tab w:val="center" w:pos="4819"/>
                <w:tab w:val="right" w:pos="9638"/>
              </w:tabs>
              <w:spacing w:line="360" w:lineRule="auto"/>
              <w:jc w:val="center"/>
              <w:rPr>
                <w:lang w:val="da-DK"/>
              </w:rPr>
            </w:pPr>
          </w:p>
        </w:tc>
      </w:tr>
      <w:tr w:rsidR="00210A31" w:rsidRPr="00541EDA" w14:paraId="3B7B4B86" w14:textId="77777777" w:rsidTr="0059016D">
        <w:tc>
          <w:tcPr>
            <w:tcW w:w="8544" w:type="dxa"/>
          </w:tcPr>
          <w:p w14:paraId="3A0FF5F2" w14:textId="77777777" w:rsidR="00210A31" w:rsidRPr="00B844DC" w:rsidRDefault="00210A31" w:rsidP="00D537FA">
            <w:pPr>
              <w:tabs>
                <w:tab w:val="center" w:pos="4819"/>
                <w:tab w:val="right" w:pos="9638"/>
              </w:tabs>
              <w:spacing w:line="360" w:lineRule="auto"/>
              <w:rPr>
                <w:lang w:val="da-DK"/>
              </w:rPr>
            </w:pPr>
          </w:p>
        </w:tc>
        <w:tc>
          <w:tcPr>
            <w:tcW w:w="618" w:type="dxa"/>
          </w:tcPr>
          <w:p w14:paraId="5630AD66" w14:textId="77777777" w:rsidR="00210A31" w:rsidRDefault="00210A31" w:rsidP="00D537FA">
            <w:pPr>
              <w:tabs>
                <w:tab w:val="center" w:pos="4819"/>
                <w:tab w:val="right" w:pos="9638"/>
              </w:tabs>
              <w:spacing w:line="360" w:lineRule="auto"/>
              <w:jc w:val="center"/>
              <w:rPr>
                <w:lang w:val="da-DK"/>
              </w:rPr>
            </w:pPr>
          </w:p>
        </w:tc>
      </w:tr>
      <w:tr w:rsidR="00210A31" w:rsidRPr="00541EDA" w14:paraId="4B07D84F" w14:textId="77777777" w:rsidTr="0059016D">
        <w:tc>
          <w:tcPr>
            <w:tcW w:w="8544" w:type="dxa"/>
          </w:tcPr>
          <w:p w14:paraId="3CDF46C6" w14:textId="77777777" w:rsidR="00210A31" w:rsidRPr="000674B5" w:rsidRDefault="000674B5" w:rsidP="00D537FA">
            <w:pPr>
              <w:tabs>
                <w:tab w:val="center" w:pos="4819"/>
                <w:tab w:val="right" w:pos="9638"/>
              </w:tabs>
              <w:spacing w:line="360" w:lineRule="auto"/>
              <w:rPr>
                <w:i/>
                <w:lang w:val="da-DK"/>
              </w:rPr>
            </w:pPr>
            <w:r w:rsidRPr="000674B5">
              <w:rPr>
                <w:b/>
                <w:lang w:val="da-DK"/>
              </w:rPr>
              <w:t>OBS:</w:t>
            </w:r>
            <w:r>
              <w:rPr>
                <w:lang w:val="da-DK"/>
              </w:rPr>
              <w:t xml:space="preserve"> </w:t>
            </w:r>
            <w:r w:rsidR="000D7643">
              <w:rPr>
                <w:i/>
                <w:lang w:val="da-DK"/>
              </w:rPr>
              <w:t xml:space="preserve">Følgende </w:t>
            </w:r>
            <w:r>
              <w:rPr>
                <w:i/>
                <w:lang w:val="da-DK"/>
              </w:rPr>
              <w:t xml:space="preserve">referencer </w:t>
            </w:r>
            <w:r w:rsidR="000D7643">
              <w:rPr>
                <w:i/>
                <w:lang w:val="da-DK"/>
              </w:rPr>
              <w:t xml:space="preserve">er aftalt </w:t>
            </w:r>
            <w:r>
              <w:rPr>
                <w:i/>
                <w:lang w:val="da-DK"/>
              </w:rPr>
              <w:t xml:space="preserve">for øvrige installationer: (se 1176:1 Pkt. 1 Emne) </w:t>
            </w:r>
          </w:p>
        </w:tc>
        <w:tc>
          <w:tcPr>
            <w:tcW w:w="618" w:type="dxa"/>
          </w:tcPr>
          <w:p w14:paraId="61829076" w14:textId="77777777" w:rsidR="00210A31" w:rsidRDefault="00210A31" w:rsidP="00D537FA">
            <w:pPr>
              <w:tabs>
                <w:tab w:val="center" w:pos="4819"/>
                <w:tab w:val="right" w:pos="9638"/>
              </w:tabs>
              <w:spacing w:line="360" w:lineRule="auto"/>
              <w:jc w:val="center"/>
              <w:rPr>
                <w:lang w:val="da-DK"/>
              </w:rPr>
            </w:pPr>
          </w:p>
        </w:tc>
      </w:tr>
      <w:tr w:rsidR="00210A31" w:rsidRPr="00541EDA" w14:paraId="2BA226A1" w14:textId="77777777" w:rsidTr="0059016D">
        <w:tc>
          <w:tcPr>
            <w:tcW w:w="8544" w:type="dxa"/>
          </w:tcPr>
          <w:p w14:paraId="17AD93B2" w14:textId="77777777" w:rsidR="00210A31" w:rsidRPr="00B844DC" w:rsidRDefault="00210A31" w:rsidP="00D537FA">
            <w:pPr>
              <w:tabs>
                <w:tab w:val="center" w:pos="4819"/>
                <w:tab w:val="right" w:pos="9638"/>
              </w:tabs>
              <w:spacing w:line="360" w:lineRule="auto"/>
              <w:rPr>
                <w:lang w:val="da-DK"/>
              </w:rPr>
            </w:pPr>
          </w:p>
        </w:tc>
        <w:tc>
          <w:tcPr>
            <w:tcW w:w="618" w:type="dxa"/>
          </w:tcPr>
          <w:p w14:paraId="0DE4B5B7" w14:textId="77777777" w:rsidR="00210A31" w:rsidRDefault="00210A31" w:rsidP="00D537FA">
            <w:pPr>
              <w:tabs>
                <w:tab w:val="center" w:pos="4819"/>
                <w:tab w:val="right" w:pos="9638"/>
              </w:tabs>
              <w:spacing w:line="360" w:lineRule="auto"/>
              <w:jc w:val="center"/>
              <w:rPr>
                <w:lang w:val="da-DK"/>
              </w:rPr>
            </w:pPr>
          </w:p>
        </w:tc>
      </w:tr>
      <w:tr w:rsidR="000674B5" w:rsidRPr="00541EDA" w14:paraId="66204FF1" w14:textId="77777777" w:rsidTr="0059016D">
        <w:tc>
          <w:tcPr>
            <w:tcW w:w="8544" w:type="dxa"/>
          </w:tcPr>
          <w:p w14:paraId="2DBF0D7D" w14:textId="77777777" w:rsidR="000674B5" w:rsidRPr="00B844DC" w:rsidRDefault="000674B5" w:rsidP="00D537FA">
            <w:pPr>
              <w:tabs>
                <w:tab w:val="center" w:pos="4819"/>
                <w:tab w:val="right" w:pos="9638"/>
              </w:tabs>
              <w:spacing w:line="360" w:lineRule="auto"/>
              <w:rPr>
                <w:lang w:val="da-DK"/>
              </w:rPr>
            </w:pPr>
          </w:p>
        </w:tc>
        <w:tc>
          <w:tcPr>
            <w:tcW w:w="618" w:type="dxa"/>
          </w:tcPr>
          <w:p w14:paraId="6B62F1B3" w14:textId="77777777" w:rsidR="000674B5" w:rsidRDefault="000674B5" w:rsidP="00D537FA">
            <w:pPr>
              <w:tabs>
                <w:tab w:val="center" w:pos="4819"/>
                <w:tab w:val="right" w:pos="9638"/>
              </w:tabs>
              <w:spacing w:line="360" w:lineRule="auto"/>
              <w:jc w:val="center"/>
              <w:rPr>
                <w:lang w:val="da-DK"/>
              </w:rPr>
            </w:pPr>
          </w:p>
        </w:tc>
      </w:tr>
      <w:tr w:rsidR="000674B5" w:rsidRPr="00541EDA" w14:paraId="02F2C34E" w14:textId="77777777" w:rsidTr="0059016D">
        <w:tc>
          <w:tcPr>
            <w:tcW w:w="8544" w:type="dxa"/>
          </w:tcPr>
          <w:p w14:paraId="680A4E5D" w14:textId="77777777" w:rsidR="000674B5" w:rsidRPr="00B844DC" w:rsidRDefault="000674B5" w:rsidP="00D537FA">
            <w:pPr>
              <w:tabs>
                <w:tab w:val="center" w:pos="4819"/>
                <w:tab w:val="right" w:pos="9638"/>
              </w:tabs>
              <w:spacing w:line="360" w:lineRule="auto"/>
              <w:rPr>
                <w:lang w:val="da-DK"/>
              </w:rPr>
            </w:pPr>
          </w:p>
        </w:tc>
        <w:tc>
          <w:tcPr>
            <w:tcW w:w="618" w:type="dxa"/>
          </w:tcPr>
          <w:p w14:paraId="19219836" w14:textId="77777777" w:rsidR="000674B5" w:rsidRDefault="000674B5" w:rsidP="00D537FA">
            <w:pPr>
              <w:tabs>
                <w:tab w:val="center" w:pos="4819"/>
                <w:tab w:val="right" w:pos="9638"/>
              </w:tabs>
              <w:spacing w:line="360" w:lineRule="auto"/>
              <w:jc w:val="center"/>
              <w:rPr>
                <w:lang w:val="da-DK"/>
              </w:rPr>
            </w:pPr>
          </w:p>
        </w:tc>
      </w:tr>
      <w:tr w:rsidR="004D3D13" w:rsidRPr="00541EDA" w14:paraId="296FEF7D" w14:textId="77777777" w:rsidTr="0059016D">
        <w:tc>
          <w:tcPr>
            <w:tcW w:w="8544" w:type="dxa"/>
          </w:tcPr>
          <w:p w14:paraId="7194DBDC" w14:textId="77777777" w:rsidR="004D3D13" w:rsidRPr="00B844DC" w:rsidRDefault="004D3D13" w:rsidP="00D537FA">
            <w:pPr>
              <w:tabs>
                <w:tab w:val="center" w:pos="4819"/>
                <w:tab w:val="right" w:pos="9638"/>
              </w:tabs>
              <w:spacing w:line="360" w:lineRule="auto"/>
              <w:rPr>
                <w:lang w:val="da-DK"/>
              </w:rPr>
            </w:pPr>
          </w:p>
        </w:tc>
        <w:tc>
          <w:tcPr>
            <w:tcW w:w="618" w:type="dxa"/>
          </w:tcPr>
          <w:p w14:paraId="769D0D3C" w14:textId="77777777" w:rsidR="004D3D13" w:rsidRDefault="004D3D13" w:rsidP="00D537FA">
            <w:pPr>
              <w:tabs>
                <w:tab w:val="center" w:pos="4819"/>
                <w:tab w:val="right" w:pos="9638"/>
              </w:tabs>
              <w:spacing w:line="360" w:lineRule="auto"/>
              <w:jc w:val="center"/>
              <w:rPr>
                <w:lang w:val="da-DK"/>
              </w:rPr>
            </w:pPr>
          </w:p>
        </w:tc>
      </w:tr>
    </w:tbl>
    <w:p w14:paraId="6F7BEDAE" w14:textId="77777777" w:rsidR="002C23AC" w:rsidRDefault="002C23AC">
      <w:pPr>
        <w:rPr>
          <w:color w:val="000000"/>
          <w:kern w:val="2"/>
          <w:sz w:val="23"/>
          <w:szCs w:val="23"/>
          <w:lang w:val="da-DK" w:eastAsia="ar-SA"/>
        </w:rPr>
      </w:pPr>
      <w:r w:rsidRPr="00D9653D">
        <w:rPr>
          <w:sz w:val="23"/>
          <w:szCs w:val="23"/>
          <w:lang w:val="da-DK"/>
        </w:rPr>
        <w:br w:type="page"/>
      </w:r>
    </w:p>
    <w:p w14:paraId="3B415026" w14:textId="77777777" w:rsidR="008F4A5B" w:rsidRPr="00F53B99" w:rsidRDefault="008F4A5B" w:rsidP="008F4A5B">
      <w:pPr>
        <w:pStyle w:val="NormalWeb"/>
        <w:rPr>
          <w:color w:val="000000"/>
        </w:rPr>
      </w:pPr>
      <w:r w:rsidRPr="00F53B99">
        <w:rPr>
          <w:color w:val="000000"/>
        </w:rPr>
        <w:lastRenderedPageBreak/>
        <w:t>Inspektionsrapporten: Bilag 1. (Rev. 1.0)</w:t>
      </w:r>
    </w:p>
    <w:p w14:paraId="53AC8EAE" w14:textId="535EA85C" w:rsidR="008F4A5B" w:rsidRPr="00473E0B" w:rsidRDefault="008F4A5B" w:rsidP="008F4A5B">
      <w:pPr>
        <w:pStyle w:val="NormalWeb"/>
        <w:rPr>
          <w:b/>
          <w:bCs/>
          <w:color w:val="000000"/>
          <w:sz w:val="28"/>
          <w:szCs w:val="28"/>
        </w:rPr>
      </w:pPr>
      <w:r w:rsidRPr="00473E0B">
        <w:rPr>
          <w:b/>
          <w:bCs/>
          <w:color w:val="000000"/>
          <w:sz w:val="28"/>
          <w:szCs w:val="28"/>
        </w:rPr>
        <w:t>Vedr. Rapportering / rådgivning ifm</w:t>
      </w:r>
      <w:r w:rsidR="00D00F83">
        <w:rPr>
          <w:b/>
          <w:bCs/>
          <w:color w:val="000000"/>
          <w:sz w:val="28"/>
          <w:szCs w:val="28"/>
        </w:rPr>
        <w:t>.</w:t>
      </w:r>
      <w:r w:rsidRPr="00473E0B">
        <w:rPr>
          <w:b/>
          <w:bCs/>
          <w:color w:val="000000"/>
          <w:sz w:val="28"/>
          <w:szCs w:val="28"/>
        </w:rPr>
        <w:t xml:space="preserve"> inspektioner</w:t>
      </w:r>
    </w:p>
    <w:p w14:paraId="4AC90357" w14:textId="3115CEEC" w:rsidR="008F4A5B" w:rsidRPr="00622661" w:rsidRDefault="008F4A5B" w:rsidP="008F4A5B">
      <w:pPr>
        <w:pStyle w:val="NormalWeb"/>
        <w:rPr>
          <w:color w:val="000000"/>
        </w:rPr>
      </w:pPr>
      <w:r w:rsidRPr="00622661">
        <w:rPr>
          <w:color w:val="000000"/>
        </w:rPr>
        <w:t>Inspektører skal i.h.t. betingelserne inspicere, registrere og rapportere evt. afvigelser fra gældende udgaver af de relevante standarder eller andet aftalt inspektionsgrundlag.</w:t>
      </w:r>
      <w:r w:rsidR="00651B3A" w:rsidRPr="00622661">
        <w:rPr>
          <w:color w:val="000000"/>
        </w:rPr>
        <w:t xml:space="preserve"> </w:t>
      </w:r>
      <w:r w:rsidRPr="00622661">
        <w:rPr>
          <w:color w:val="000000"/>
        </w:rPr>
        <w:t>(Eks. Tidligere standarder der var gældende på produktions- installationstidspunktet)</w:t>
      </w:r>
    </w:p>
    <w:p w14:paraId="1C91FABF" w14:textId="77777777" w:rsidR="008F4A5B" w:rsidRPr="00622661" w:rsidRDefault="008F4A5B" w:rsidP="008F4A5B">
      <w:pPr>
        <w:pStyle w:val="NormalWeb"/>
        <w:rPr>
          <w:color w:val="000000"/>
        </w:rPr>
      </w:pPr>
      <w:r w:rsidRPr="00622661">
        <w:rPr>
          <w:color w:val="000000"/>
        </w:rPr>
        <w:t>Da der er tale om lovbundne standarder kan konditioner, betingelser og grundlag for inspektion og rapportering naturligvis aftales specifikt i.h.t. lokale forhold.</w:t>
      </w:r>
    </w:p>
    <w:p w14:paraId="274D3892" w14:textId="77777777" w:rsidR="008F4A5B" w:rsidRPr="00622661" w:rsidRDefault="008F4A5B" w:rsidP="008F4A5B">
      <w:pPr>
        <w:pStyle w:val="NormalWeb"/>
        <w:rPr>
          <w:color w:val="000000"/>
        </w:rPr>
      </w:pPr>
      <w:r w:rsidRPr="00622661">
        <w:rPr>
          <w:color w:val="000000"/>
        </w:rPr>
        <w:t>Insp. Rapporterne skal objektivt afspejle pladsens og redskabernes status i relation til det aftalte inspektionsgrundlag, der som hovedregel er de gældende standarder på inspektionstidspunktet.</w:t>
      </w:r>
    </w:p>
    <w:p w14:paraId="588001F1" w14:textId="77777777" w:rsidR="008F4A5B" w:rsidRPr="00622661" w:rsidRDefault="008F4A5B" w:rsidP="008F4A5B">
      <w:pPr>
        <w:pStyle w:val="NormalWeb"/>
        <w:rPr>
          <w:color w:val="000000"/>
        </w:rPr>
      </w:pPr>
      <w:r w:rsidRPr="00622661">
        <w:rPr>
          <w:color w:val="000000"/>
        </w:rPr>
        <w:t>Der skal tilstræbes høj kvalitet m.h.t. indholdet af referencer, billedmateriale og struktur, således at rapporten evt. kan overgives og anvendes af en tredjepart.</w:t>
      </w:r>
    </w:p>
    <w:p w14:paraId="41D770A3" w14:textId="77777777" w:rsidR="008F4A5B" w:rsidRPr="00622661" w:rsidRDefault="008F4A5B" w:rsidP="008F4A5B">
      <w:pPr>
        <w:pStyle w:val="NormalWeb"/>
        <w:rPr>
          <w:color w:val="000000"/>
        </w:rPr>
      </w:pPr>
      <w:r w:rsidRPr="00622661">
        <w:rPr>
          <w:color w:val="000000"/>
        </w:rPr>
        <w:t>Inspektion kan i sagens natur også omfatte produkter fra et firma hvor inspektøren selv har ansættelse, idet denne i de fleste tilfælde har et betydeligt kendskab til egne produkter.</w:t>
      </w:r>
    </w:p>
    <w:p w14:paraId="01090140" w14:textId="77777777" w:rsidR="008F4A5B" w:rsidRPr="00622661" w:rsidRDefault="008F4A5B" w:rsidP="008F4A5B">
      <w:pPr>
        <w:pStyle w:val="NormalWeb"/>
        <w:rPr>
          <w:color w:val="000000"/>
        </w:rPr>
      </w:pPr>
      <w:r w:rsidRPr="00622661">
        <w:rPr>
          <w:color w:val="000000"/>
        </w:rPr>
        <w:t>Det vigtigt for alle parter, at inspektørerne tilstræber en høj grad af objektivitet og integritet.</w:t>
      </w:r>
    </w:p>
    <w:p w14:paraId="5181942B" w14:textId="77777777" w:rsidR="008F4A5B" w:rsidRPr="00622661" w:rsidRDefault="008F4A5B" w:rsidP="008F4A5B">
      <w:pPr>
        <w:pStyle w:val="NormalWeb"/>
        <w:rPr>
          <w:color w:val="000000"/>
        </w:rPr>
      </w:pPr>
      <w:r w:rsidRPr="00622661">
        <w:rPr>
          <w:color w:val="000000"/>
        </w:rPr>
        <w:t>Det Generelle Produktsikkerhedsdirektiv kræver at producenterne markedsfører sikre produkter, og såfremt produktet er udført i.h.t. en harmoniseret standard og certificeret af et akkrediteret europæisk testhus opnås en formel formodning om at produktet er sikkert.</w:t>
      </w:r>
    </w:p>
    <w:p w14:paraId="731E1DFF" w14:textId="5E96DADA" w:rsidR="008F4A5B" w:rsidRPr="00622661" w:rsidRDefault="008F4A5B" w:rsidP="008F4A5B">
      <w:pPr>
        <w:pStyle w:val="NormalWeb"/>
        <w:rPr>
          <w:color w:val="000000"/>
        </w:rPr>
      </w:pPr>
      <w:r w:rsidRPr="00622661">
        <w:rPr>
          <w:color w:val="000000"/>
        </w:rPr>
        <w:t xml:space="preserve">I Danmark er det Sikkerhedsstyrelsen der træffer afgørelser i konkrete sikkerhedsspørgsmål og styrelsen har bekræftet at man i mangel af en harmoniseret standard, lægger den gældende udgave af relevante standarder til grund for risikovurderinger </w:t>
      </w:r>
      <w:r w:rsidR="002768CF" w:rsidRPr="00622661">
        <w:rPr>
          <w:color w:val="000000"/>
        </w:rPr>
        <w:t>ifm</w:t>
      </w:r>
      <w:r w:rsidRPr="00622661">
        <w:rPr>
          <w:color w:val="000000"/>
        </w:rPr>
        <w:t>. markedskontrol og i forbindelse med evt. sanktioner udført og indberettet af kommuner.</w:t>
      </w:r>
    </w:p>
    <w:p w14:paraId="6571A5E9" w14:textId="77777777" w:rsidR="008F4A5B" w:rsidRPr="00622661" w:rsidRDefault="008F4A5B" w:rsidP="008F4A5B">
      <w:pPr>
        <w:pStyle w:val="NormalWeb"/>
        <w:rPr>
          <w:color w:val="000000"/>
        </w:rPr>
      </w:pPr>
      <w:r w:rsidRPr="00622661">
        <w:rPr>
          <w:color w:val="000000"/>
        </w:rPr>
        <w:t>F.eks. i tilfælde hvor et certificeret produkt bliver vurderet at være for farligt at anvende.</w:t>
      </w:r>
    </w:p>
    <w:p w14:paraId="53F6D999" w14:textId="77777777" w:rsidR="008F4A5B" w:rsidRPr="00622661" w:rsidRDefault="008F4A5B" w:rsidP="008F4A5B">
      <w:pPr>
        <w:pStyle w:val="NormalWeb"/>
        <w:rPr>
          <w:b/>
          <w:bCs/>
          <w:color w:val="000000"/>
        </w:rPr>
      </w:pPr>
      <w:r w:rsidRPr="00622661">
        <w:rPr>
          <w:b/>
          <w:bCs/>
          <w:color w:val="000000"/>
        </w:rPr>
        <w:t>Rådgivning om prioritering m.m.:</w:t>
      </w:r>
    </w:p>
    <w:p w14:paraId="4006A962" w14:textId="77777777" w:rsidR="008F4A5B" w:rsidRPr="00622661" w:rsidRDefault="008F4A5B" w:rsidP="008F4A5B">
      <w:pPr>
        <w:pStyle w:val="NormalWeb"/>
        <w:rPr>
          <w:color w:val="000000"/>
        </w:rPr>
      </w:pPr>
      <w:r w:rsidRPr="00622661">
        <w:rPr>
          <w:color w:val="000000"/>
        </w:rPr>
        <w:t>Det overordnede ansvar for sikkerheden påhviler alene ejeren af pladsen.</w:t>
      </w:r>
    </w:p>
    <w:p w14:paraId="5A9CF688" w14:textId="77777777" w:rsidR="008F4A5B" w:rsidRPr="00622661" w:rsidRDefault="008F4A5B" w:rsidP="008F4A5B">
      <w:pPr>
        <w:pStyle w:val="NormalWeb"/>
        <w:rPr>
          <w:color w:val="000000"/>
        </w:rPr>
      </w:pPr>
      <w:r w:rsidRPr="00622661">
        <w:rPr>
          <w:color w:val="000000"/>
        </w:rPr>
        <w:t>Det er ejerens ansvar at der foretages de nødvendige vurderinger m.h.t. indsats og prioritet. Ejeren må ikke bibringes det indtryk, at der foreligger et lovkrav om opdatering af "gamle" produkter til de nyeste standarder på området. EU's Generelle Produktsikkerhedsdirektiv, Artikel 2, anfører at "muligheden for at skabe større sikkerhed eller for at skaffe andre, mindre farlige produkter er ikke tilstrækkelig grund til at betragte et produkt som værende farligt". "En Lada er ikke farlig fordi en Volvo er mere sikker." Pladsejeren kan således have et behov for rådgivning vedr. risikovurdering af registrerede afvigelser,</w:t>
      </w:r>
    </w:p>
    <w:p w14:paraId="52AAA8C1" w14:textId="77777777" w:rsidR="008F4A5B" w:rsidRPr="00622661" w:rsidRDefault="008F4A5B" w:rsidP="008F4A5B">
      <w:pPr>
        <w:pStyle w:val="NormalWeb"/>
        <w:rPr>
          <w:color w:val="000000"/>
        </w:rPr>
      </w:pPr>
      <w:r w:rsidRPr="00622661">
        <w:rPr>
          <w:color w:val="000000"/>
        </w:rPr>
        <w:t>Af juridiske og forsikringsmæssige årsager er det vigtigt at der skelnes mellem inspektion og rapportering, som jo udgør en del af personcertificeringen, og evt. efterfølgende rådgivning om prioritering af de opgaver, som skønnes nødvendige for at opnå den ønskede sikkerhed efter devisen at resurserne der anvendes for at fjerne en given risici skal afbalanceres i.f.t. den fundne risiko.</w:t>
      </w:r>
    </w:p>
    <w:p w14:paraId="7818DCC9" w14:textId="77777777" w:rsidR="008F4A5B" w:rsidRPr="00622661" w:rsidRDefault="008F4A5B" w:rsidP="008F4A5B">
      <w:pPr>
        <w:pStyle w:val="NormalWeb"/>
        <w:rPr>
          <w:color w:val="000000"/>
        </w:rPr>
      </w:pPr>
      <w:r w:rsidRPr="00622661">
        <w:rPr>
          <w:color w:val="000000"/>
        </w:rPr>
        <w:lastRenderedPageBreak/>
        <w:t>Dette sikres bedst med en risikovurdering.</w:t>
      </w:r>
    </w:p>
    <w:p w14:paraId="6CDB01B4" w14:textId="77777777" w:rsidR="008F4A5B" w:rsidRPr="00622661" w:rsidRDefault="008F4A5B" w:rsidP="008F4A5B">
      <w:pPr>
        <w:pStyle w:val="NormalWeb"/>
        <w:rPr>
          <w:color w:val="000000"/>
        </w:rPr>
      </w:pPr>
      <w:r w:rsidRPr="00622661">
        <w:rPr>
          <w:color w:val="000000"/>
        </w:rPr>
        <w:t>Såfremt inspektøren påtager sig sådanne opgaver skal det understreges, at evt. udfærdigelse af en rådgivningsrapport finder sted under inspektørens eget rådgiveransvar.</w:t>
      </w:r>
    </w:p>
    <w:p w14:paraId="24B79651" w14:textId="77777777" w:rsidR="002C23AC" w:rsidRDefault="002C23AC">
      <w:pPr>
        <w:rPr>
          <w:color w:val="020000"/>
          <w:kern w:val="2"/>
          <w:sz w:val="23"/>
          <w:szCs w:val="23"/>
          <w:lang w:val="da-DK" w:eastAsia="ar-SA"/>
        </w:rPr>
      </w:pPr>
      <w:r w:rsidRPr="00D9653D">
        <w:rPr>
          <w:color w:val="020000"/>
          <w:sz w:val="23"/>
          <w:szCs w:val="23"/>
          <w:lang w:val="da-DK"/>
        </w:rPr>
        <w:br w:type="page"/>
      </w:r>
    </w:p>
    <w:p w14:paraId="303C95E8" w14:textId="77777777" w:rsidR="002768CF" w:rsidRPr="00622661" w:rsidRDefault="0021724E" w:rsidP="0021724E">
      <w:pPr>
        <w:pStyle w:val="NormalWeb"/>
        <w:rPr>
          <w:color w:val="000000"/>
        </w:rPr>
      </w:pPr>
      <w:r w:rsidRPr="00622661">
        <w:rPr>
          <w:color w:val="000000"/>
        </w:rPr>
        <w:lastRenderedPageBreak/>
        <w:t>Inspektionsrapporten: Bilag 2: (Rev. 2.0)</w:t>
      </w:r>
    </w:p>
    <w:p w14:paraId="0660E29C" w14:textId="1EAEBAAF" w:rsidR="0021724E" w:rsidRPr="003F3930" w:rsidRDefault="0021724E" w:rsidP="0021724E">
      <w:pPr>
        <w:pStyle w:val="NormalWeb"/>
        <w:rPr>
          <w:color w:val="000000"/>
          <w:sz w:val="20"/>
          <w:szCs w:val="20"/>
        </w:rPr>
      </w:pPr>
      <w:r w:rsidRPr="003F3930">
        <w:rPr>
          <w:b/>
          <w:bCs/>
          <w:color w:val="000000"/>
          <w:sz w:val="28"/>
          <w:szCs w:val="28"/>
        </w:rPr>
        <w:t>Information til rekvirenten af Inspektionsrapporten:</w:t>
      </w:r>
    </w:p>
    <w:p w14:paraId="4DE23E08" w14:textId="77777777" w:rsidR="0021724E" w:rsidRPr="00622661" w:rsidRDefault="0021724E" w:rsidP="0021724E">
      <w:pPr>
        <w:pStyle w:val="NormalWeb"/>
        <w:rPr>
          <w:color w:val="000000"/>
        </w:rPr>
      </w:pPr>
      <w:r w:rsidRPr="00622661">
        <w:rPr>
          <w:color w:val="000000"/>
        </w:rPr>
        <w:t>Med inspektionen og modtagelsen af en inspektionsrapport, er det første skridt taget i bestræbelserne på at gøre pladsen til et rimeligt sikkert sted hvor brugerne kan søge og få de udfordringer der hjælper dem til at udvikle vigtige kompetencer, ikke blot fysisk, men også socialt, intellektuelt og emotionelt.</w:t>
      </w:r>
    </w:p>
    <w:p w14:paraId="7B729E0E" w14:textId="4CB80FBC" w:rsidR="0021724E" w:rsidRPr="00622661" w:rsidRDefault="0021724E" w:rsidP="0021724E">
      <w:pPr>
        <w:pStyle w:val="NormalWeb"/>
        <w:rPr>
          <w:color w:val="000000"/>
        </w:rPr>
      </w:pPr>
      <w:r w:rsidRPr="00622661">
        <w:rPr>
          <w:color w:val="000000"/>
        </w:rPr>
        <w:t>En inspektion kan medføre, at der for flere inspicerede redskaber, vil blive registreret afvigelser i.f.t. den gældende standard for området. Disse afvigelser betyder ikke at redskaber udført og installeret i.h.t. evt. tidligere udgaver af de gældende relevante standarder pludselig er blevet farlige. Vurderingen heraf bør finde sted baseret på en konkret risikovurdering og i.h.t. evt. konkrete/lokale aftaler vedr. grundlaget for inspektionen.</w:t>
      </w:r>
    </w:p>
    <w:p w14:paraId="77268787" w14:textId="76CDAB53" w:rsidR="0021724E" w:rsidRPr="00622661" w:rsidRDefault="0021724E" w:rsidP="0021724E">
      <w:pPr>
        <w:pStyle w:val="NormalWeb"/>
        <w:rPr>
          <w:color w:val="000000"/>
        </w:rPr>
      </w:pPr>
      <w:r w:rsidRPr="00622661">
        <w:rPr>
          <w:color w:val="000000"/>
        </w:rPr>
        <w:t>Inspektionsrapporten vil derfor, baseret på mærkning og andre synlige forhold, registrere de tilfælde hvor redskaber ikke er i overensstemmelse med den seneste revision af de relevante gældende standarder</w:t>
      </w:r>
      <w:r w:rsidR="00457006" w:rsidRPr="00622661">
        <w:rPr>
          <w:color w:val="000000"/>
        </w:rPr>
        <w:t>,</w:t>
      </w:r>
      <w:r w:rsidRPr="00622661">
        <w:rPr>
          <w:color w:val="000000"/>
        </w:rPr>
        <w:t xml:space="preserve"> men klart fremstår som værende i overensstemmelse med gældende standarder på installationstidspunktet.</w:t>
      </w:r>
    </w:p>
    <w:p w14:paraId="1C2A3D68" w14:textId="1AD86CEE" w:rsidR="0021724E" w:rsidRPr="00622661" w:rsidRDefault="0021724E" w:rsidP="0021724E">
      <w:pPr>
        <w:pStyle w:val="NormalWeb"/>
        <w:rPr>
          <w:color w:val="000000"/>
        </w:rPr>
      </w:pPr>
      <w:r w:rsidRPr="00622661">
        <w:rPr>
          <w:color w:val="000000"/>
        </w:rPr>
        <w:t xml:space="preserve">Bem: Der er ikke foretaget tekniske test ligesom der ikke er foretaget tekniske afprøvninger der fordrer specielt udstyr / procedurer (ex. kalibrerede vægte </w:t>
      </w:r>
      <w:r w:rsidR="00541E83" w:rsidRPr="00622661">
        <w:rPr>
          <w:color w:val="000000"/>
        </w:rPr>
        <w:t>o. lign</w:t>
      </w:r>
      <w:r w:rsidRPr="00622661">
        <w:rPr>
          <w:color w:val="000000"/>
        </w:rPr>
        <w:t>.)</w:t>
      </w:r>
    </w:p>
    <w:p w14:paraId="1B827FE6" w14:textId="01049DD0" w:rsidR="0021724E" w:rsidRPr="00622661" w:rsidRDefault="0021724E" w:rsidP="0021724E">
      <w:pPr>
        <w:pStyle w:val="NormalWeb"/>
        <w:rPr>
          <w:color w:val="000000"/>
        </w:rPr>
      </w:pPr>
      <w:r w:rsidRPr="00622661">
        <w:rPr>
          <w:color w:val="000000"/>
        </w:rPr>
        <w:t xml:space="preserve">Risikovurdering og prioritering af de nødvendige udbedringer bør således vurderes særskilt fra inspektionsrapporten. Selvom inspektøren besidder dokumenterede og opdaterede kompetencer der kan anvendes i denne proces, er det dog kun inspektion, registrering og rapportering der er gennemgået på </w:t>
      </w:r>
      <w:r w:rsidR="00D37374" w:rsidRPr="00622661">
        <w:rPr>
          <w:color w:val="000000"/>
        </w:rPr>
        <w:t>kursuset.</w:t>
      </w:r>
    </w:p>
    <w:p w14:paraId="7871481C" w14:textId="52B22F8D" w:rsidR="0021724E" w:rsidRPr="00622661" w:rsidRDefault="0021724E" w:rsidP="0021724E">
      <w:pPr>
        <w:pStyle w:val="NormalWeb"/>
        <w:rPr>
          <w:color w:val="000000"/>
        </w:rPr>
      </w:pPr>
      <w:r w:rsidRPr="00622661">
        <w:rPr>
          <w:color w:val="000000"/>
        </w:rPr>
        <w:t xml:space="preserve">Der er generelt ikke tale om at ændringer </w:t>
      </w:r>
      <w:r w:rsidR="00D37374" w:rsidRPr="00622661">
        <w:rPr>
          <w:color w:val="000000"/>
        </w:rPr>
        <w:t>ifm</w:t>
      </w:r>
      <w:r w:rsidRPr="00622661">
        <w:rPr>
          <w:color w:val="000000"/>
        </w:rPr>
        <w:t>. revision af frivillige standarder har tilbagevirkende kraft, men ansvaret er uforandret hos legepladsejeren, som man forventer er opmærksom på evt. nye krav, baseret på ny viden/teknik og med afgørende sikkerhedsmæssig betydning.</w:t>
      </w:r>
    </w:p>
    <w:p w14:paraId="2CE844CC" w14:textId="77777777" w:rsidR="0021724E" w:rsidRPr="00622661" w:rsidRDefault="0021724E" w:rsidP="0021724E">
      <w:pPr>
        <w:pStyle w:val="NormalWeb"/>
        <w:rPr>
          <w:b/>
          <w:bCs/>
          <w:color w:val="000000"/>
        </w:rPr>
      </w:pPr>
      <w:r w:rsidRPr="00622661">
        <w:rPr>
          <w:b/>
          <w:bCs/>
          <w:color w:val="000000"/>
        </w:rPr>
        <w:t>Det kan anbefales at der fokuseres på især følgende:</w:t>
      </w:r>
    </w:p>
    <w:p w14:paraId="65A40BDE" w14:textId="73F5A126" w:rsidR="0021724E" w:rsidRPr="00622661" w:rsidRDefault="0021724E" w:rsidP="0021724E">
      <w:pPr>
        <w:pStyle w:val="NormalWeb"/>
        <w:rPr>
          <w:color w:val="000000"/>
        </w:rPr>
      </w:pPr>
      <w:r w:rsidRPr="00622661">
        <w:rPr>
          <w:color w:val="000000"/>
        </w:rPr>
        <w:t>· Annoraksnorefang på ruts</w:t>
      </w:r>
      <w:r w:rsidR="00A1250C" w:rsidRPr="00622661">
        <w:rPr>
          <w:color w:val="000000"/>
        </w:rPr>
        <w:t>j</w:t>
      </w:r>
      <w:r w:rsidRPr="00622661">
        <w:rPr>
          <w:color w:val="000000"/>
        </w:rPr>
        <w:t>ebaner, hustage brandmandsstænger samt karruseller.</w:t>
      </w:r>
    </w:p>
    <w:p w14:paraId="6168219B" w14:textId="77777777" w:rsidR="0021724E" w:rsidRPr="00622661" w:rsidRDefault="0021724E" w:rsidP="0021724E">
      <w:pPr>
        <w:pStyle w:val="NormalWeb"/>
        <w:rPr>
          <w:color w:val="000000"/>
        </w:rPr>
      </w:pPr>
      <w:r w:rsidRPr="00622661">
        <w:rPr>
          <w:color w:val="000000"/>
        </w:rPr>
        <w:t>· Halsklemfælder</w:t>
      </w:r>
    </w:p>
    <w:p w14:paraId="72DE2EF7" w14:textId="77777777" w:rsidR="0021724E" w:rsidRPr="00622661" w:rsidRDefault="0021724E" w:rsidP="0021724E">
      <w:pPr>
        <w:pStyle w:val="NormalWeb"/>
        <w:rPr>
          <w:color w:val="000000"/>
        </w:rPr>
      </w:pPr>
      <w:r w:rsidRPr="00622661">
        <w:rPr>
          <w:color w:val="000000"/>
        </w:rPr>
        <w:t>· Hovedklemfælder.</w:t>
      </w:r>
    </w:p>
    <w:p w14:paraId="50BCBD01" w14:textId="77777777" w:rsidR="0021724E" w:rsidRPr="00622661" w:rsidRDefault="0021724E" w:rsidP="0021724E">
      <w:pPr>
        <w:pStyle w:val="NormalWeb"/>
        <w:rPr>
          <w:color w:val="000000"/>
        </w:rPr>
      </w:pPr>
      <w:r w:rsidRPr="00622661">
        <w:rPr>
          <w:color w:val="000000"/>
        </w:rPr>
        <w:t>Opgradering i.h.t ovenstående krav i senest udgivne standard anbefales uanset produktets alder, idet der er tale om krav med afgørende betydning for sikkerheden.</w:t>
      </w:r>
    </w:p>
    <w:p w14:paraId="0EDFFE0C" w14:textId="77777777" w:rsidR="002C23AC" w:rsidRDefault="002C23AC">
      <w:pPr>
        <w:rPr>
          <w:sz w:val="20"/>
          <w:szCs w:val="20"/>
          <w:lang w:val="da-DK"/>
        </w:rPr>
      </w:pPr>
      <w:r>
        <w:rPr>
          <w:sz w:val="20"/>
          <w:szCs w:val="20"/>
          <w:lang w:val="da-DK"/>
        </w:rPr>
        <w:br w:type="page"/>
      </w:r>
    </w:p>
    <w:p w14:paraId="1D21C84C" w14:textId="512EE3A4" w:rsidR="00221122" w:rsidRPr="00DC4964" w:rsidRDefault="00221122" w:rsidP="7E3ED374">
      <w:pPr>
        <w:rPr>
          <w:b/>
          <w:bCs/>
          <w:sz w:val="28"/>
          <w:szCs w:val="28"/>
          <w:lang w:val="da-DK"/>
        </w:rPr>
      </w:pPr>
      <w:r w:rsidRPr="00DC4964">
        <w:rPr>
          <w:b/>
          <w:bCs/>
          <w:sz w:val="28"/>
          <w:szCs w:val="28"/>
          <w:lang w:val="da-DK"/>
        </w:rPr>
        <w:lastRenderedPageBreak/>
        <w:t xml:space="preserve">Obs. Vedr. </w:t>
      </w:r>
      <w:r w:rsidR="002471C2" w:rsidRPr="00DC4964">
        <w:rPr>
          <w:b/>
          <w:bCs/>
          <w:sz w:val="28"/>
          <w:szCs w:val="28"/>
          <w:lang w:val="da-DK"/>
        </w:rPr>
        <w:t>Standardernes</w:t>
      </w:r>
      <w:r w:rsidRPr="00DC4964">
        <w:rPr>
          <w:b/>
          <w:bCs/>
          <w:sz w:val="28"/>
          <w:szCs w:val="28"/>
          <w:lang w:val="da-DK"/>
        </w:rPr>
        <w:t xml:space="preserve"> publiseringsdatoer:</w:t>
      </w:r>
    </w:p>
    <w:p w14:paraId="1D7B270A" w14:textId="77777777" w:rsidR="00221122" w:rsidRPr="00221122" w:rsidRDefault="00221122" w:rsidP="00221122">
      <w:pPr>
        <w:rPr>
          <w:lang w:val="da-DK"/>
        </w:rPr>
      </w:pPr>
    </w:p>
    <w:p w14:paraId="1C4D9900" w14:textId="59A8ECF3" w:rsidR="00221122" w:rsidRPr="00221122" w:rsidRDefault="00221122" w:rsidP="00221122">
      <w:pPr>
        <w:rPr>
          <w:lang w:val="da-DK"/>
        </w:rPr>
      </w:pPr>
      <w:r w:rsidRPr="00221122">
        <w:rPr>
          <w:lang w:val="da-DK"/>
        </w:rPr>
        <w:t xml:space="preserve">Idet ingen standarder har principiel tilbagevirkende kraft, kan den enkelte standards nøjagtige </w:t>
      </w:r>
      <w:r w:rsidR="00A72D29">
        <w:rPr>
          <w:lang w:val="da-DK"/>
        </w:rPr>
        <w:t>p</w:t>
      </w:r>
      <w:r w:rsidR="00A72D29" w:rsidRPr="00221122">
        <w:rPr>
          <w:lang w:val="da-DK"/>
        </w:rPr>
        <w:t>ubliseringsdato</w:t>
      </w:r>
      <w:r w:rsidRPr="00221122">
        <w:rPr>
          <w:lang w:val="da-DK"/>
        </w:rPr>
        <w:t xml:space="preserve"> have betydning for hvilke krav der ligger til grund for inspektionen. </w:t>
      </w:r>
    </w:p>
    <w:p w14:paraId="0F3E07FD" w14:textId="77777777" w:rsidR="00221122" w:rsidRPr="00221122" w:rsidRDefault="00221122" w:rsidP="00221122">
      <w:pPr>
        <w:rPr>
          <w:lang w:val="da-DK"/>
        </w:rPr>
      </w:pPr>
      <w:r w:rsidRPr="00221122">
        <w:rPr>
          <w:lang w:val="da-DK"/>
        </w:rPr>
        <w:t>De specifikke publiseringsdatoer fremgår af hver enkelt standard.</w:t>
      </w:r>
    </w:p>
    <w:p w14:paraId="4F904CB7" w14:textId="77777777" w:rsidR="00221122" w:rsidRPr="00221122" w:rsidRDefault="00221122" w:rsidP="00221122">
      <w:pPr>
        <w:rPr>
          <w:lang w:val="da-DK"/>
        </w:rPr>
      </w:pPr>
    </w:p>
    <w:p w14:paraId="06971CD3" w14:textId="210B2163" w:rsidR="000816C8" w:rsidRDefault="00221122" w:rsidP="00221122">
      <w:pPr>
        <w:rPr>
          <w:lang w:val="da-DK"/>
        </w:rPr>
      </w:pPr>
      <w:r w:rsidRPr="7E3ED374">
        <w:rPr>
          <w:lang w:val="da-DK"/>
        </w:rPr>
        <w:t xml:space="preserve">Generelt ophører “tilpasningsperioden” med 2 standarder ultimo Maj 2009, hvorefter nye redskaber </w:t>
      </w:r>
      <w:r w:rsidR="00726BF7" w:rsidRPr="7E3ED374">
        <w:rPr>
          <w:lang w:val="da-DK"/>
        </w:rPr>
        <w:t>certificeres</w:t>
      </w:r>
      <w:r w:rsidRPr="7E3ED374">
        <w:rPr>
          <w:lang w:val="da-DK"/>
        </w:rPr>
        <w:t xml:space="preserve"> i.h.t. den reviderede 2008 udgave.  </w:t>
      </w:r>
    </w:p>
    <w:p w14:paraId="752017B5" w14:textId="77777777" w:rsidR="00EF2320" w:rsidRPr="00221122" w:rsidRDefault="00EF2320" w:rsidP="00221122">
      <w:pPr>
        <w:rPr>
          <w:lang w:val="da-DK"/>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14:paraId="069810FE" w14:textId="77777777" w:rsidTr="00221122">
        <w:tc>
          <w:tcPr>
            <w:tcW w:w="1980" w:type="dxa"/>
            <w:tcBorders>
              <w:top w:val="single" w:sz="8" w:space="0" w:color="FF0000"/>
              <w:left w:val="single" w:sz="8" w:space="0" w:color="FF0000"/>
              <w:bottom w:val="single" w:sz="8" w:space="0" w:color="FF0000"/>
              <w:right w:val="nil"/>
            </w:tcBorders>
            <w:hideMark/>
          </w:tcPr>
          <w:p w14:paraId="58B8DD36" w14:textId="77777777" w:rsidR="00221122" w:rsidRDefault="00221122">
            <w:pPr>
              <w:pStyle w:val="Tabelindhold"/>
              <w:snapToGrid w:val="0"/>
              <w:rPr>
                <w:b/>
                <w:bCs/>
              </w:rPr>
            </w:pPr>
            <w:r>
              <w:rPr>
                <w:b/>
                <w:bCs/>
              </w:rPr>
              <w:t xml:space="preserve">DS/EN 1176: </w:t>
            </w:r>
            <w:r w:rsidR="00DE5F24">
              <w:rPr>
                <w:b/>
                <w:bCs/>
              </w:rPr>
              <w:t>2017</w:t>
            </w:r>
          </w:p>
          <w:p w14:paraId="1190F0B4" w14:textId="77777777" w:rsidR="00221122" w:rsidRDefault="00221122">
            <w:pPr>
              <w:pStyle w:val="Tabelindhold"/>
              <w:rPr>
                <w:b/>
                <w:bCs/>
              </w:rPr>
            </w:pPr>
            <w:r>
              <w:rPr>
                <w:b/>
                <w:bCs/>
              </w:rPr>
              <w:t>(1. udgave)</w:t>
            </w:r>
          </w:p>
        </w:tc>
        <w:tc>
          <w:tcPr>
            <w:tcW w:w="5520" w:type="dxa"/>
            <w:tcBorders>
              <w:top w:val="single" w:sz="8" w:space="0" w:color="FF0000"/>
              <w:left w:val="single" w:sz="8" w:space="0" w:color="FF0000"/>
              <w:bottom w:val="single" w:sz="8" w:space="0" w:color="FF0000"/>
              <w:right w:val="nil"/>
            </w:tcBorders>
            <w:hideMark/>
          </w:tcPr>
          <w:p w14:paraId="56E35778" w14:textId="77777777" w:rsidR="00221122" w:rsidRDefault="00221122">
            <w:pPr>
              <w:pStyle w:val="Tabelindhold"/>
              <w:snapToGrid w:val="0"/>
              <w:rPr>
                <w:b/>
                <w:bCs/>
              </w:rPr>
            </w:pPr>
            <w:r>
              <w:rPr>
                <w:b/>
                <w:bCs/>
              </w:rPr>
              <w:t>Beskrivelse:</w:t>
            </w:r>
          </w:p>
        </w:tc>
        <w:tc>
          <w:tcPr>
            <w:tcW w:w="2164" w:type="dxa"/>
            <w:gridSpan w:val="2"/>
            <w:tcBorders>
              <w:top w:val="single" w:sz="8" w:space="0" w:color="FF0000"/>
              <w:left w:val="single" w:sz="8" w:space="0" w:color="FF0000"/>
              <w:bottom w:val="single" w:sz="8" w:space="0" w:color="FF0000"/>
              <w:right w:val="single" w:sz="8" w:space="0" w:color="FF0000"/>
            </w:tcBorders>
          </w:tcPr>
          <w:p w14:paraId="072F55B1" w14:textId="77777777" w:rsidR="00221122" w:rsidRDefault="00221122">
            <w:pPr>
              <w:pStyle w:val="Tabelindhold"/>
              <w:snapToGrid w:val="0"/>
              <w:rPr>
                <w:b/>
                <w:bCs/>
              </w:rPr>
            </w:pPr>
            <w:r>
              <w:rPr>
                <w:b/>
                <w:bCs/>
              </w:rPr>
              <w:t>Publiseringsdato:</w:t>
            </w:r>
          </w:p>
          <w:p w14:paraId="2A1F701D" w14:textId="77777777" w:rsidR="00221122" w:rsidRDefault="00221122">
            <w:pPr>
              <w:pStyle w:val="Tabelindhold"/>
              <w:rPr>
                <w:b/>
                <w:bCs/>
              </w:rPr>
            </w:pPr>
          </w:p>
        </w:tc>
      </w:tr>
      <w:tr w:rsidR="00221122" w:rsidRPr="00DE5F24" w14:paraId="481E483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4B632051" w14:textId="77777777" w:rsidR="00221122" w:rsidRDefault="00221122">
            <w:pPr>
              <w:pStyle w:val="Tabelindhold"/>
              <w:snapToGrid w:val="0"/>
            </w:pPr>
            <w:r>
              <w:t>Del 1:</w:t>
            </w:r>
          </w:p>
        </w:tc>
        <w:tc>
          <w:tcPr>
            <w:tcW w:w="5520" w:type="dxa"/>
            <w:tcBorders>
              <w:top w:val="nil"/>
              <w:left w:val="single" w:sz="2" w:space="0" w:color="000000"/>
              <w:bottom w:val="single" w:sz="2" w:space="0" w:color="000000"/>
              <w:right w:val="nil"/>
            </w:tcBorders>
            <w:hideMark/>
          </w:tcPr>
          <w:p w14:paraId="2AB863DB" w14:textId="77777777" w:rsidR="00221122" w:rsidRDefault="00221122">
            <w:pPr>
              <w:suppressAutoHyphens/>
              <w:snapToGrid w:val="0"/>
              <w:rPr>
                <w:kern w:val="2"/>
                <w:lang w:val="da-DK" w:eastAsia="ar-SA"/>
              </w:rPr>
            </w:pPr>
            <w:r>
              <w:rPr>
                <w:lang w:val="da-DK"/>
              </w:rPr>
              <w:t>Generelle Sikkerhedskrav</w:t>
            </w:r>
            <w:r w:rsidR="00DE5F24">
              <w:rPr>
                <w:lang w:val="da-DK"/>
              </w:rPr>
              <w:t>: Legeredskaber og underlag</w:t>
            </w:r>
          </w:p>
        </w:tc>
        <w:tc>
          <w:tcPr>
            <w:tcW w:w="2139" w:type="dxa"/>
            <w:tcBorders>
              <w:top w:val="nil"/>
              <w:left w:val="single" w:sz="2" w:space="0" w:color="000000"/>
              <w:bottom w:val="single" w:sz="2" w:space="0" w:color="000000"/>
              <w:right w:val="single" w:sz="2" w:space="0" w:color="000000"/>
            </w:tcBorders>
            <w:hideMark/>
          </w:tcPr>
          <w:p w14:paraId="2D76FFD5" w14:textId="77777777" w:rsidR="00221122" w:rsidRPr="00DE5F24" w:rsidRDefault="00C82F43">
            <w:pPr>
              <w:pStyle w:val="Tabelindhold"/>
              <w:snapToGrid w:val="0"/>
              <w:rPr>
                <w:lang w:val="da-DK"/>
              </w:rPr>
            </w:pPr>
            <w:r>
              <w:rPr>
                <w:lang w:val="da-DK"/>
              </w:rPr>
              <w:t>12. april 20</w:t>
            </w:r>
            <w:r w:rsidR="007924F7">
              <w:rPr>
                <w:lang w:val="da-DK"/>
              </w:rPr>
              <w:t>0</w:t>
            </w:r>
            <w:r>
              <w:rPr>
                <w:lang w:val="da-DK"/>
              </w:rPr>
              <w:t>8</w:t>
            </w:r>
          </w:p>
        </w:tc>
      </w:tr>
      <w:tr w:rsidR="00221122" w:rsidRPr="00DE5F24" w14:paraId="34FB08F6"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EC926EF" w14:textId="77777777" w:rsidR="00221122" w:rsidRPr="00DE5F24" w:rsidRDefault="00221122">
            <w:pPr>
              <w:pStyle w:val="Tabelindhold"/>
              <w:snapToGrid w:val="0"/>
              <w:rPr>
                <w:lang w:val="da-DK"/>
              </w:rPr>
            </w:pPr>
            <w:r w:rsidRPr="00DE5F24">
              <w:rPr>
                <w:lang w:val="da-DK"/>
              </w:rPr>
              <w:t>Del 2</w:t>
            </w:r>
          </w:p>
        </w:tc>
        <w:tc>
          <w:tcPr>
            <w:tcW w:w="5520" w:type="dxa"/>
            <w:tcBorders>
              <w:top w:val="nil"/>
              <w:left w:val="single" w:sz="2" w:space="0" w:color="000000"/>
              <w:bottom w:val="single" w:sz="2" w:space="0" w:color="000000"/>
              <w:right w:val="nil"/>
            </w:tcBorders>
            <w:hideMark/>
          </w:tcPr>
          <w:p w14:paraId="7BA29B4A" w14:textId="77777777" w:rsidR="00221122" w:rsidRPr="00DE5F24" w:rsidRDefault="00221122">
            <w:pPr>
              <w:pStyle w:val="Tabelindhold"/>
              <w:snapToGrid w:val="0"/>
              <w:rPr>
                <w:lang w:val="da-DK"/>
              </w:rPr>
            </w:pPr>
            <w:r w:rsidRPr="00DE5F24">
              <w:rPr>
                <w:lang w:val="da-DK"/>
              </w:rPr>
              <w:t>Gynger</w:t>
            </w:r>
          </w:p>
        </w:tc>
        <w:tc>
          <w:tcPr>
            <w:tcW w:w="2139" w:type="dxa"/>
            <w:tcBorders>
              <w:top w:val="nil"/>
              <w:left w:val="single" w:sz="2" w:space="0" w:color="000000"/>
              <w:bottom w:val="single" w:sz="2" w:space="0" w:color="000000"/>
              <w:right w:val="single" w:sz="2" w:space="0" w:color="000000"/>
            </w:tcBorders>
            <w:hideMark/>
          </w:tcPr>
          <w:p w14:paraId="7284889F" w14:textId="77777777" w:rsidR="00221122" w:rsidRPr="00DE5F24" w:rsidRDefault="00C82F43">
            <w:pPr>
              <w:pStyle w:val="Tabelindhold"/>
              <w:snapToGrid w:val="0"/>
              <w:rPr>
                <w:lang w:val="da-DK"/>
              </w:rPr>
            </w:pPr>
            <w:r>
              <w:rPr>
                <w:lang w:val="da-DK"/>
              </w:rPr>
              <w:t>23. marts 2009</w:t>
            </w:r>
          </w:p>
        </w:tc>
      </w:tr>
      <w:tr w:rsidR="00221122" w:rsidRPr="00DE5F24" w14:paraId="4CF0BA09"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58C9516" w14:textId="77777777" w:rsidR="00221122" w:rsidRPr="00DE5F24" w:rsidRDefault="00221122">
            <w:pPr>
              <w:pStyle w:val="Tabelindhold"/>
              <w:snapToGrid w:val="0"/>
              <w:rPr>
                <w:lang w:val="da-DK"/>
              </w:rPr>
            </w:pPr>
            <w:r w:rsidRPr="00DE5F24">
              <w:rPr>
                <w:lang w:val="da-DK"/>
              </w:rPr>
              <w:t>Del 3:</w:t>
            </w:r>
          </w:p>
        </w:tc>
        <w:tc>
          <w:tcPr>
            <w:tcW w:w="5520" w:type="dxa"/>
            <w:tcBorders>
              <w:top w:val="nil"/>
              <w:left w:val="single" w:sz="2" w:space="0" w:color="000000"/>
              <w:bottom w:val="single" w:sz="2" w:space="0" w:color="000000"/>
              <w:right w:val="nil"/>
            </w:tcBorders>
            <w:hideMark/>
          </w:tcPr>
          <w:p w14:paraId="4B8CD04C" w14:textId="77777777" w:rsidR="00221122" w:rsidRPr="00DE5F24" w:rsidRDefault="00221122">
            <w:pPr>
              <w:pStyle w:val="Tabelindhold"/>
              <w:snapToGrid w:val="0"/>
              <w:rPr>
                <w:lang w:val="da-DK"/>
              </w:rPr>
            </w:pPr>
            <w:r w:rsidRPr="00DE5F24">
              <w:rPr>
                <w:lang w:val="da-DK"/>
              </w:rPr>
              <w:t>Rutsjebaner</w:t>
            </w:r>
          </w:p>
        </w:tc>
        <w:tc>
          <w:tcPr>
            <w:tcW w:w="2139" w:type="dxa"/>
            <w:tcBorders>
              <w:top w:val="nil"/>
              <w:left w:val="single" w:sz="2" w:space="0" w:color="000000"/>
              <w:bottom w:val="single" w:sz="2" w:space="0" w:color="000000"/>
              <w:right w:val="single" w:sz="2" w:space="0" w:color="000000"/>
            </w:tcBorders>
            <w:hideMark/>
          </w:tcPr>
          <w:p w14:paraId="1BCAD26C" w14:textId="77777777" w:rsidR="00221122" w:rsidRPr="00DE5F24" w:rsidRDefault="00C82F43">
            <w:pPr>
              <w:pStyle w:val="Tabelindhold"/>
              <w:snapToGrid w:val="0"/>
              <w:rPr>
                <w:lang w:val="da-DK"/>
              </w:rPr>
            </w:pPr>
            <w:r>
              <w:rPr>
                <w:lang w:val="da-DK"/>
              </w:rPr>
              <w:t>23. marts 2009</w:t>
            </w:r>
          </w:p>
        </w:tc>
      </w:tr>
      <w:tr w:rsidR="00221122" w:rsidRPr="00DE5F24" w14:paraId="6E23103E"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31B1AA63" w14:textId="77777777" w:rsidR="00221122" w:rsidRPr="00DE5F24" w:rsidRDefault="00221122">
            <w:pPr>
              <w:pStyle w:val="Tabelindhold"/>
              <w:snapToGrid w:val="0"/>
              <w:rPr>
                <w:lang w:val="da-DK"/>
              </w:rPr>
            </w:pPr>
            <w:r w:rsidRPr="00DE5F24">
              <w:rPr>
                <w:lang w:val="da-DK"/>
              </w:rPr>
              <w:t>Del 4:</w:t>
            </w:r>
          </w:p>
        </w:tc>
        <w:tc>
          <w:tcPr>
            <w:tcW w:w="5520" w:type="dxa"/>
            <w:tcBorders>
              <w:top w:val="nil"/>
              <w:left w:val="single" w:sz="2" w:space="0" w:color="000000"/>
              <w:bottom w:val="single" w:sz="2" w:space="0" w:color="000000"/>
              <w:right w:val="nil"/>
            </w:tcBorders>
            <w:hideMark/>
          </w:tcPr>
          <w:p w14:paraId="684E7347" w14:textId="77777777" w:rsidR="00221122" w:rsidRPr="00DE5F24" w:rsidRDefault="00221122">
            <w:pPr>
              <w:pStyle w:val="Tabelindhold"/>
              <w:snapToGrid w:val="0"/>
              <w:rPr>
                <w:lang w:val="da-DK"/>
              </w:rPr>
            </w:pPr>
            <w:r w:rsidRPr="00DE5F24">
              <w:rPr>
                <w:lang w:val="da-DK"/>
              </w:rPr>
              <w:t>Svævebaner</w:t>
            </w:r>
          </w:p>
        </w:tc>
        <w:tc>
          <w:tcPr>
            <w:tcW w:w="2139" w:type="dxa"/>
            <w:tcBorders>
              <w:top w:val="nil"/>
              <w:left w:val="single" w:sz="2" w:space="0" w:color="000000"/>
              <w:bottom w:val="single" w:sz="2" w:space="0" w:color="000000"/>
              <w:right w:val="single" w:sz="2" w:space="0" w:color="000000"/>
            </w:tcBorders>
            <w:hideMark/>
          </w:tcPr>
          <w:p w14:paraId="3CD7A842" w14:textId="77777777" w:rsidR="00221122" w:rsidRPr="00DE5F24" w:rsidRDefault="00C82F43">
            <w:pPr>
              <w:pStyle w:val="Tabelindhold"/>
              <w:snapToGrid w:val="0"/>
              <w:rPr>
                <w:lang w:val="da-DK"/>
              </w:rPr>
            </w:pPr>
            <w:r>
              <w:rPr>
                <w:lang w:val="da-DK"/>
              </w:rPr>
              <w:t>23. marts 2009</w:t>
            </w:r>
          </w:p>
        </w:tc>
      </w:tr>
      <w:tr w:rsidR="00221122" w:rsidRPr="00DE5F24" w14:paraId="5E4BD9CC"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6B708ED9" w14:textId="77777777" w:rsidR="00221122" w:rsidRPr="00DE5F24" w:rsidRDefault="00221122">
            <w:pPr>
              <w:pStyle w:val="Tabelindhold"/>
              <w:snapToGrid w:val="0"/>
              <w:rPr>
                <w:lang w:val="da-DK"/>
              </w:rPr>
            </w:pPr>
            <w:r w:rsidRPr="00DE5F24">
              <w:rPr>
                <w:lang w:val="da-DK"/>
              </w:rPr>
              <w:t>Del 5:</w:t>
            </w:r>
          </w:p>
        </w:tc>
        <w:tc>
          <w:tcPr>
            <w:tcW w:w="5520" w:type="dxa"/>
            <w:tcBorders>
              <w:top w:val="nil"/>
              <w:left w:val="single" w:sz="2" w:space="0" w:color="000000"/>
              <w:bottom w:val="single" w:sz="2" w:space="0" w:color="000000"/>
              <w:right w:val="nil"/>
            </w:tcBorders>
            <w:hideMark/>
          </w:tcPr>
          <w:p w14:paraId="5AC31CB6" w14:textId="77777777" w:rsidR="00221122" w:rsidRPr="00DE5F24" w:rsidRDefault="00221122">
            <w:pPr>
              <w:pStyle w:val="Tabelindhold"/>
              <w:snapToGrid w:val="0"/>
              <w:rPr>
                <w:lang w:val="da-DK"/>
              </w:rPr>
            </w:pPr>
            <w:r w:rsidRPr="00DE5F24">
              <w:rPr>
                <w:lang w:val="da-DK"/>
              </w:rPr>
              <w:t>Karruseller</w:t>
            </w:r>
          </w:p>
        </w:tc>
        <w:tc>
          <w:tcPr>
            <w:tcW w:w="2139" w:type="dxa"/>
            <w:tcBorders>
              <w:top w:val="nil"/>
              <w:left w:val="single" w:sz="2" w:space="0" w:color="000000"/>
              <w:bottom w:val="single" w:sz="2" w:space="0" w:color="000000"/>
              <w:right w:val="single" w:sz="2" w:space="0" w:color="000000"/>
            </w:tcBorders>
            <w:hideMark/>
          </w:tcPr>
          <w:p w14:paraId="32B22263" w14:textId="77777777" w:rsidR="00221122" w:rsidRPr="00DE5F24" w:rsidRDefault="00C82F43">
            <w:pPr>
              <w:pStyle w:val="Tabelindhold"/>
              <w:snapToGrid w:val="0"/>
              <w:rPr>
                <w:lang w:val="da-DK"/>
              </w:rPr>
            </w:pPr>
            <w:r>
              <w:rPr>
                <w:lang w:val="da-DK"/>
              </w:rPr>
              <w:t>22. april 2009</w:t>
            </w:r>
          </w:p>
        </w:tc>
      </w:tr>
      <w:tr w:rsidR="00221122" w:rsidRPr="00DE5F24" w14:paraId="7E80B364"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4F2040F" w14:textId="77777777" w:rsidR="00221122" w:rsidRPr="00DE5F24" w:rsidRDefault="00221122">
            <w:pPr>
              <w:pStyle w:val="Tabelindhold"/>
              <w:snapToGrid w:val="0"/>
              <w:rPr>
                <w:lang w:val="da-DK"/>
              </w:rPr>
            </w:pPr>
            <w:r w:rsidRPr="00DE5F24">
              <w:rPr>
                <w:lang w:val="da-DK"/>
              </w:rPr>
              <w:t>Del 6:</w:t>
            </w:r>
          </w:p>
        </w:tc>
        <w:tc>
          <w:tcPr>
            <w:tcW w:w="5520" w:type="dxa"/>
            <w:tcBorders>
              <w:top w:val="nil"/>
              <w:left w:val="single" w:sz="2" w:space="0" w:color="000000"/>
              <w:bottom w:val="single" w:sz="2" w:space="0" w:color="000000"/>
              <w:right w:val="nil"/>
            </w:tcBorders>
            <w:hideMark/>
          </w:tcPr>
          <w:p w14:paraId="3800ACE3" w14:textId="77777777" w:rsidR="00221122" w:rsidRPr="00DE5F24" w:rsidRDefault="00221122">
            <w:pPr>
              <w:pStyle w:val="Tabelindhold"/>
              <w:snapToGrid w:val="0"/>
              <w:rPr>
                <w:lang w:val="da-DK"/>
              </w:rPr>
            </w:pPr>
            <w:r w:rsidRPr="00DE5F24">
              <w:rPr>
                <w:lang w:val="da-DK"/>
              </w:rPr>
              <w:t>Vipper</w:t>
            </w:r>
          </w:p>
        </w:tc>
        <w:tc>
          <w:tcPr>
            <w:tcW w:w="2139" w:type="dxa"/>
            <w:tcBorders>
              <w:top w:val="nil"/>
              <w:left w:val="single" w:sz="2" w:space="0" w:color="000000"/>
              <w:bottom w:val="single" w:sz="2" w:space="0" w:color="000000"/>
              <w:right w:val="single" w:sz="2" w:space="0" w:color="000000"/>
            </w:tcBorders>
            <w:hideMark/>
          </w:tcPr>
          <w:p w14:paraId="195F9920" w14:textId="77777777" w:rsidR="00221122" w:rsidRPr="00DE5F24" w:rsidRDefault="00C82F43">
            <w:pPr>
              <w:pStyle w:val="Tabelindhold"/>
              <w:snapToGrid w:val="0"/>
              <w:rPr>
                <w:lang w:val="da-DK"/>
              </w:rPr>
            </w:pPr>
            <w:r>
              <w:rPr>
                <w:lang w:val="da-DK"/>
              </w:rPr>
              <w:t>13. maj 2009</w:t>
            </w:r>
          </w:p>
        </w:tc>
      </w:tr>
      <w:tr w:rsidR="00221122" w:rsidRPr="00DE5F24" w14:paraId="2907986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4419EEA" w14:textId="77777777" w:rsidR="00221122" w:rsidRPr="00DE5F24" w:rsidRDefault="00221122">
            <w:pPr>
              <w:pStyle w:val="Tabelindhold"/>
              <w:snapToGrid w:val="0"/>
              <w:rPr>
                <w:lang w:val="da-DK"/>
              </w:rPr>
            </w:pPr>
            <w:r w:rsidRPr="00DE5F24">
              <w:rPr>
                <w:lang w:val="da-DK"/>
              </w:rPr>
              <w:t>Del 7:</w:t>
            </w:r>
          </w:p>
        </w:tc>
        <w:tc>
          <w:tcPr>
            <w:tcW w:w="5520" w:type="dxa"/>
            <w:tcBorders>
              <w:top w:val="nil"/>
              <w:left w:val="single" w:sz="2" w:space="0" w:color="000000"/>
              <w:bottom w:val="single" w:sz="2" w:space="0" w:color="000000"/>
              <w:right w:val="nil"/>
            </w:tcBorders>
            <w:hideMark/>
          </w:tcPr>
          <w:p w14:paraId="5E458B1E" w14:textId="77777777" w:rsidR="00221122" w:rsidRPr="00DE5F24" w:rsidRDefault="00DE5F24">
            <w:pPr>
              <w:pStyle w:val="Tabelindhold"/>
              <w:snapToGrid w:val="0"/>
              <w:rPr>
                <w:lang w:val="da-DK"/>
              </w:rPr>
            </w:pPr>
            <w:r>
              <w:rPr>
                <w:lang w:val="da-DK"/>
              </w:rPr>
              <w:t>Installation. V</w:t>
            </w:r>
            <w:r w:rsidR="00EB7C04" w:rsidRPr="00DE5F24">
              <w:rPr>
                <w:lang w:val="da-DK"/>
              </w:rPr>
              <w:t>edligehold og i</w:t>
            </w:r>
            <w:r w:rsidR="00221122" w:rsidRPr="00DE5F24">
              <w:rPr>
                <w:lang w:val="da-DK"/>
              </w:rPr>
              <w:t>nspektion</w:t>
            </w:r>
          </w:p>
        </w:tc>
        <w:tc>
          <w:tcPr>
            <w:tcW w:w="2139" w:type="dxa"/>
            <w:tcBorders>
              <w:top w:val="nil"/>
              <w:left w:val="single" w:sz="2" w:space="0" w:color="000000"/>
              <w:bottom w:val="single" w:sz="2" w:space="0" w:color="000000"/>
              <w:right w:val="single" w:sz="2" w:space="0" w:color="000000"/>
            </w:tcBorders>
            <w:hideMark/>
          </w:tcPr>
          <w:p w14:paraId="1951B5C6" w14:textId="77777777" w:rsidR="00221122" w:rsidRPr="00DE5F24" w:rsidRDefault="000816C8">
            <w:pPr>
              <w:pStyle w:val="Tabelindhold"/>
              <w:snapToGrid w:val="0"/>
              <w:rPr>
                <w:lang w:val="da-DK"/>
              </w:rPr>
            </w:pPr>
            <w:r>
              <w:rPr>
                <w:lang w:val="da-DK"/>
              </w:rPr>
              <w:t>4. december 2008</w:t>
            </w:r>
          </w:p>
        </w:tc>
      </w:tr>
      <w:tr w:rsidR="00DE5F24" w:rsidRPr="00DE5F24" w14:paraId="409BEE8D" w14:textId="77777777" w:rsidTr="00221122">
        <w:trPr>
          <w:gridAfter w:val="1"/>
          <w:wAfter w:w="25" w:type="dxa"/>
        </w:trPr>
        <w:tc>
          <w:tcPr>
            <w:tcW w:w="1980" w:type="dxa"/>
            <w:tcBorders>
              <w:top w:val="nil"/>
              <w:left w:val="single" w:sz="2" w:space="0" w:color="000000"/>
              <w:bottom w:val="single" w:sz="2" w:space="0" w:color="000000"/>
              <w:right w:val="nil"/>
            </w:tcBorders>
          </w:tcPr>
          <w:p w14:paraId="7372A355" w14:textId="77777777" w:rsidR="00DE5F24" w:rsidRPr="00DE5F24" w:rsidRDefault="00DE5F24">
            <w:pPr>
              <w:pStyle w:val="Tabelindhold"/>
              <w:snapToGrid w:val="0"/>
              <w:rPr>
                <w:lang w:val="da-DK"/>
              </w:rPr>
            </w:pPr>
            <w:r>
              <w:rPr>
                <w:lang w:val="da-DK"/>
              </w:rPr>
              <w:t>Del 10:</w:t>
            </w:r>
          </w:p>
        </w:tc>
        <w:tc>
          <w:tcPr>
            <w:tcW w:w="5520" w:type="dxa"/>
            <w:tcBorders>
              <w:top w:val="nil"/>
              <w:left w:val="single" w:sz="2" w:space="0" w:color="000000"/>
              <w:bottom w:val="single" w:sz="2" w:space="0" w:color="000000"/>
              <w:right w:val="nil"/>
            </w:tcBorders>
          </w:tcPr>
          <w:p w14:paraId="1007EA2E" w14:textId="77777777" w:rsidR="00DE5F24" w:rsidRDefault="00DE5F24">
            <w:pPr>
              <w:pStyle w:val="Tabelindhold"/>
              <w:snapToGrid w:val="0"/>
              <w:rPr>
                <w:lang w:val="da-DK"/>
              </w:rPr>
            </w:pPr>
            <w:r>
              <w:rPr>
                <w:lang w:val="da-DK"/>
              </w:rPr>
              <w:t>Fuldstændig lukkede legeredskaber</w:t>
            </w:r>
          </w:p>
        </w:tc>
        <w:tc>
          <w:tcPr>
            <w:tcW w:w="2139" w:type="dxa"/>
            <w:tcBorders>
              <w:top w:val="nil"/>
              <w:left w:val="single" w:sz="2" w:space="0" w:color="000000"/>
              <w:bottom w:val="single" w:sz="2" w:space="0" w:color="000000"/>
              <w:right w:val="single" w:sz="2" w:space="0" w:color="000000"/>
            </w:tcBorders>
          </w:tcPr>
          <w:p w14:paraId="3F93B94A" w14:textId="77777777" w:rsidR="00DE5F24" w:rsidRDefault="000816C8">
            <w:pPr>
              <w:pStyle w:val="Tabelindhold"/>
              <w:snapToGrid w:val="0"/>
              <w:rPr>
                <w:lang w:val="da-DK"/>
              </w:rPr>
            </w:pPr>
            <w:r>
              <w:rPr>
                <w:lang w:val="da-DK"/>
              </w:rPr>
              <w:t>22 april 2009</w:t>
            </w:r>
          </w:p>
        </w:tc>
      </w:tr>
      <w:tr w:rsidR="00C82F43" w:rsidRPr="00DE5F24" w14:paraId="58BD4565" w14:textId="77777777" w:rsidTr="00221122">
        <w:trPr>
          <w:gridAfter w:val="1"/>
          <w:wAfter w:w="25" w:type="dxa"/>
        </w:trPr>
        <w:tc>
          <w:tcPr>
            <w:tcW w:w="1980" w:type="dxa"/>
            <w:tcBorders>
              <w:top w:val="nil"/>
              <w:left w:val="single" w:sz="2" w:space="0" w:color="000000"/>
              <w:bottom w:val="single" w:sz="2" w:space="0" w:color="000000"/>
              <w:right w:val="nil"/>
            </w:tcBorders>
          </w:tcPr>
          <w:p w14:paraId="619CABC4" w14:textId="77777777" w:rsidR="00C82F43" w:rsidRDefault="00C82F43">
            <w:pPr>
              <w:pStyle w:val="Tabelindhold"/>
              <w:snapToGrid w:val="0"/>
              <w:rPr>
                <w:lang w:val="da-DK"/>
              </w:rPr>
            </w:pPr>
            <w:r>
              <w:rPr>
                <w:lang w:val="da-DK"/>
              </w:rPr>
              <w:t xml:space="preserve">Del 11: </w:t>
            </w:r>
          </w:p>
        </w:tc>
        <w:tc>
          <w:tcPr>
            <w:tcW w:w="5520" w:type="dxa"/>
            <w:tcBorders>
              <w:top w:val="nil"/>
              <w:left w:val="single" w:sz="2" w:space="0" w:color="000000"/>
              <w:bottom w:val="single" w:sz="2" w:space="0" w:color="000000"/>
              <w:right w:val="nil"/>
            </w:tcBorders>
          </w:tcPr>
          <w:p w14:paraId="0B0A8DD6" w14:textId="77777777" w:rsidR="00C82F43" w:rsidRDefault="00C82F43">
            <w:pPr>
              <w:pStyle w:val="Tabelindhold"/>
              <w:snapToGrid w:val="0"/>
              <w:rPr>
                <w:lang w:val="da-DK"/>
              </w:rPr>
            </w:pPr>
            <w:r>
              <w:rPr>
                <w:lang w:val="da-DK"/>
              </w:rPr>
              <w:t>Tredimensionelle klatrenet</w:t>
            </w:r>
          </w:p>
        </w:tc>
        <w:tc>
          <w:tcPr>
            <w:tcW w:w="2139" w:type="dxa"/>
            <w:tcBorders>
              <w:top w:val="nil"/>
              <w:left w:val="single" w:sz="2" w:space="0" w:color="000000"/>
              <w:bottom w:val="single" w:sz="2" w:space="0" w:color="000000"/>
              <w:right w:val="single" w:sz="2" w:space="0" w:color="000000"/>
            </w:tcBorders>
          </w:tcPr>
          <w:p w14:paraId="253C697D" w14:textId="77777777" w:rsidR="00C82F43" w:rsidRDefault="000816C8">
            <w:pPr>
              <w:pStyle w:val="Tabelindhold"/>
              <w:snapToGrid w:val="0"/>
              <w:rPr>
                <w:lang w:val="da-DK"/>
              </w:rPr>
            </w:pPr>
            <w:r>
              <w:rPr>
                <w:lang w:val="da-DK"/>
              </w:rPr>
              <w:t>22. april 2009</w:t>
            </w:r>
          </w:p>
        </w:tc>
      </w:tr>
      <w:tr w:rsidR="00221122" w:rsidRPr="00DE5F24" w14:paraId="03EFCA41" w14:textId="77777777" w:rsidTr="00221122">
        <w:trPr>
          <w:gridAfter w:val="1"/>
          <w:wAfter w:w="25" w:type="dxa"/>
        </w:trPr>
        <w:tc>
          <w:tcPr>
            <w:tcW w:w="1980" w:type="dxa"/>
            <w:tcBorders>
              <w:top w:val="nil"/>
              <w:left w:val="single" w:sz="2" w:space="0" w:color="000000"/>
              <w:bottom w:val="single" w:sz="2" w:space="0" w:color="000000"/>
              <w:right w:val="nil"/>
            </w:tcBorders>
          </w:tcPr>
          <w:p w14:paraId="5F96A722" w14:textId="77777777" w:rsidR="00221122" w:rsidRPr="00DE5F24" w:rsidRDefault="00221122">
            <w:pPr>
              <w:pStyle w:val="Tabelindhold"/>
              <w:snapToGrid w:val="0"/>
              <w:rPr>
                <w:lang w:val="da-DK"/>
              </w:rPr>
            </w:pPr>
          </w:p>
        </w:tc>
        <w:tc>
          <w:tcPr>
            <w:tcW w:w="5520" w:type="dxa"/>
            <w:tcBorders>
              <w:top w:val="nil"/>
              <w:left w:val="single" w:sz="2" w:space="0" w:color="000000"/>
              <w:bottom w:val="single" w:sz="2" w:space="0" w:color="000000"/>
              <w:right w:val="nil"/>
            </w:tcBorders>
          </w:tcPr>
          <w:p w14:paraId="5B95CD12" w14:textId="77777777" w:rsidR="00221122" w:rsidRPr="00DE5F24" w:rsidRDefault="00221122">
            <w:pPr>
              <w:pStyle w:val="Tabelindhold"/>
              <w:snapToGrid w:val="0"/>
              <w:rPr>
                <w:lang w:val="da-DK"/>
              </w:rPr>
            </w:pPr>
          </w:p>
        </w:tc>
        <w:tc>
          <w:tcPr>
            <w:tcW w:w="2139" w:type="dxa"/>
            <w:tcBorders>
              <w:top w:val="nil"/>
              <w:left w:val="single" w:sz="2" w:space="0" w:color="000000"/>
              <w:bottom w:val="single" w:sz="2" w:space="0" w:color="000000"/>
              <w:right w:val="single" w:sz="2" w:space="0" w:color="000000"/>
            </w:tcBorders>
          </w:tcPr>
          <w:p w14:paraId="5220BBB2" w14:textId="77777777" w:rsidR="00221122" w:rsidRPr="00DE5F24" w:rsidRDefault="00221122">
            <w:pPr>
              <w:pStyle w:val="Tabelindhold"/>
              <w:snapToGrid w:val="0"/>
              <w:rPr>
                <w:lang w:val="da-DK"/>
              </w:rPr>
            </w:pPr>
          </w:p>
        </w:tc>
      </w:tr>
      <w:tr w:rsidR="00221122" w:rsidRPr="00DE5F24" w14:paraId="7DDC2EC3"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790E0D0D" w14:textId="77777777" w:rsidR="00221122" w:rsidRPr="00DE5F24" w:rsidRDefault="00221122">
            <w:pPr>
              <w:pStyle w:val="Tabelindhold"/>
              <w:snapToGrid w:val="0"/>
              <w:rPr>
                <w:lang w:val="da-DK"/>
              </w:rPr>
            </w:pPr>
            <w:r w:rsidRPr="00DE5F24">
              <w:rPr>
                <w:lang w:val="da-DK"/>
              </w:rPr>
              <w:t>DS/EN 1177</w:t>
            </w:r>
          </w:p>
        </w:tc>
        <w:tc>
          <w:tcPr>
            <w:tcW w:w="5520" w:type="dxa"/>
            <w:tcBorders>
              <w:top w:val="nil"/>
              <w:left w:val="single" w:sz="2" w:space="0" w:color="000000"/>
              <w:bottom w:val="single" w:sz="2" w:space="0" w:color="000000"/>
              <w:right w:val="nil"/>
            </w:tcBorders>
            <w:hideMark/>
          </w:tcPr>
          <w:p w14:paraId="6601DB27" w14:textId="77777777" w:rsidR="00221122" w:rsidRPr="00DE5F24" w:rsidRDefault="00221122">
            <w:pPr>
              <w:pStyle w:val="Tabelindhold"/>
              <w:snapToGrid w:val="0"/>
              <w:rPr>
                <w:lang w:val="da-DK"/>
              </w:rPr>
            </w:pPr>
            <w:r w:rsidRPr="00DE5F24">
              <w:rPr>
                <w:lang w:val="da-DK"/>
              </w:rPr>
              <w:t>Stødabsorberende faldunderlag</w:t>
            </w:r>
            <w:r w:rsidR="00C82F43">
              <w:rPr>
                <w:lang w:val="da-DK"/>
              </w:rPr>
              <w:t>/Bestemmelse af faldhøjde</w:t>
            </w:r>
          </w:p>
        </w:tc>
        <w:tc>
          <w:tcPr>
            <w:tcW w:w="2139" w:type="dxa"/>
            <w:tcBorders>
              <w:top w:val="nil"/>
              <w:left w:val="single" w:sz="2" w:space="0" w:color="000000"/>
              <w:bottom w:val="single" w:sz="2" w:space="0" w:color="000000"/>
              <w:right w:val="single" w:sz="2" w:space="0" w:color="000000"/>
            </w:tcBorders>
            <w:hideMark/>
          </w:tcPr>
          <w:p w14:paraId="456D2D84" w14:textId="77777777" w:rsidR="00221122" w:rsidRPr="00DE5F24" w:rsidRDefault="000816C8" w:rsidP="000816C8">
            <w:pPr>
              <w:pStyle w:val="Tabelindhold"/>
              <w:numPr>
                <w:ilvl w:val="0"/>
                <w:numId w:val="20"/>
              </w:numPr>
              <w:snapToGrid w:val="0"/>
              <w:rPr>
                <w:lang w:val="da-DK"/>
              </w:rPr>
            </w:pPr>
            <w:r>
              <w:rPr>
                <w:lang w:val="da-DK"/>
              </w:rPr>
              <w:t>maj 2008</w:t>
            </w:r>
          </w:p>
        </w:tc>
      </w:tr>
    </w:tbl>
    <w:p w14:paraId="13CB595B" w14:textId="77777777" w:rsidR="00221122" w:rsidRDefault="00221122" w:rsidP="00221122">
      <w:pPr>
        <w:rPr>
          <w:lang w:val="da-DK"/>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rsidRPr="00DE5F24" w14:paraId="1EDF8D23" w14:textId="77777777" w:rsidTr="7E3ED374">
        <w:tc>
          <w:tcPr>
            <w:tcW w:w="1980" w:type="dxa"/>
            <w:tcBorders>
              <w:top w:val="single" w:sz="8" w:space="0" w:color="FF0000"/>
              <w:left w:val="single" w:sz="8" w:space="0" w:color="FF0000"/>
              <w:bottom w:val="single" w:sz="8" w:space="0" w:color="FF0000"/>
              <w:right w:val="nil"/>
            </w:tcBorders>
            <w:hideMark/>
          </w:tcPr>
          <w:p w14:paraId="7A47A854" w14:textId="77777777" w:rsidR="00221122" w:rsidRPr="00DE5F24" w:rsidRDefault="00C82F43">
            <w:pPr>
              <w:pStyle w:val="Tabelindhold"/>
              <w:snapToGrid w:val="0"/>
              <w:rPr>
                <w:b/>
                <w:bCs/>
                <w:lang w:val="da-DK"/>
              </w:rPr>
            </w:pPr>
            <w:r>
              <w:rPr>
                <w:b/>
                <w:bCs/>
                <w:lang w:val="da-DK"/>
              </w:rPr>
              <w:t>DS/EN 1176: 2017</w:t>
            </w:r>
          </w:p>
          <w:p w14:paraId="3A9A74A1" w14:textId="77777777" w:rsidR="00221122" w:rsidRPr="00DE5F24" w:rsidRDefault="00221122">
            <w:pPr>
              <w:pStyle w:val="Tabelindhold"/>
              <w:snapToGrid w:val="0"/>
              <w:rPr>
                <w:b/>
                <w:bCs/>
                <w:lang w:val="da-DK"/>
              </w:rPr>
            </w:pPr>
            <w:r w:rsidRPr="00DE5F24">
              <w:rPr>
                <w:b/>
                <w:bCs/>
                <w:lang w:val="da-DK"/>
              </w:rPr>
              <w:t>(1. udgave)</w:t>
            </w:r>
          </w:p>
        </w:tc>
        <w:tc>
          <w:tcPr>
            <w:tcW w:w="5520" w:type="dxa"/>
            <w:tcBorders>
              <w:top w:val="single" w:sz="8" w:space="0" w:color="FF0000"/>
              <w:left w:val="single" w:sz="8" w:space="0" w:color="FF0000"/>
              <w:bottom w:val="single" w:sz="8" w:space="0" w:color="FF0000"/>
              <w:right w:val="nil"/>
            </w:tcBorders>
            <w:hideMark/>
          </w:tcPr>
          <w:p w14:paraId="06997407" w14:textId="77777777" w:rsidR="00221122" w:rsidRPr="00DE5F24" w:rsidRDefault="00221122">
            <w:pPr>
              <w:pStyle w:val="Tabelindhold"/>
              <w:snapToGrid w:val="0"/>
              <w:rPr>
                <w:b/>
                <w:bCs/>
                <w:lang w:val="da-DK"/>
              </w:rPr>
            </w:pPr>
            <w:r w:rsidRPr="00DE5F24">
              <w:rPr>
                <w:b/>
                <w:bCs/>
                <w:lang w:val="da-DK"/>
              </w:rPr>
              <w:t>Beskrivelse:</w:t>
            </w:r>
          </w:p>
        </w:tc>
        <w:tc>
          <w:tcPr>
            <w:tcW w:w="2164" w:type="dxa"/>
            <w:gridSpan w:val="2"/>
            <w:tcBorders>
              <w:top w:val="single" w:sz="8" w:space="0" w:color="FF0000"/>
              <w:left w:val="single" w:sz="8" w:space="0" w:color="FF0000"/>
              <w:bottom w:val="single" w:sz="8" w:space="0" w:color="FF0000"/>
              <w:right w:val="single" w:sz="8" w:space="0" w:color="FF0000"/>
            </w:tcBorders>
            <w:hideMark/>
          </w:tcPr>
          <w:p w14:paraId="1854C744" w14:textId="77777777" w:rsidR="00221122" w:rsidRPr="00DE5F24" w:rsidRDefault="00221122">
            <w:pPr>
              <w:pStyle w:val="Tabelindhold"/>
              <w:snapToGrid w:val="0"/>
              <w:rPr>
                <w:b/>
                <w:bCs/>
                <w:lang w:val="da-DK"/>
              </w:rPr>
            </w:pPr>
            <w:r w:rsidRPr="00DE5F24">
              <w:rPr>
                <w:b/>
                <w:bCs/>
                <w:lang w:val="da-DK"/>
              </w:rPr>
              <w:t>Publiseringsdato:</w:t>
            </w:r>
          </w:p>
        </w:tc>
      </w:tr>
      <w:tr w:rsidR="00221122" w:rsidRPr="00C82F43" w14:paraId="4095018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3A023B79" w14:textId="77777777" w:rsidR="00221122" w:rsidRPr="00C82F43" w:rsidRDefault="00221122">
            <w:pPr>
              <w:pStyle w:val="Tabelindhold"/>
              <w:snapToGrid w:val="0"/>
              <w:rPr>
                <w:lang w:val="da-DK"/>
              </w:rPr>
            </w:pPr>
            <w:r w:rsidRPr="00C82F43">
              <w:rPr>
                <w:lang w:val="da-DK"/>
              </w:rPr>
              <w:t>Del 1:</w:t>
            </w:r>
          </w:p>
        </w:tc>
        <w:tc>
          <w:tcPr>
            <w:tcW w:w="5520" w:type="dxa"/>
            <w:tcBorders>
              <w:top w:val="nil"/>
              <w:left w:val="single" w:sz="2" w:space="0" w:color="000000" w:themeColor="text1"/>
              <w:bottom w:val="single" w:sz="2" w:space="0" w:color="000000" w:themeColor="text1"/>
              <w:right w:val="nil"/>
            </w:tcBorders>
            <w:hideMark/>
          </w:tcPr>
          <w:p w14:paraId="14D68A81" w14:textId="77777777" w:rsidR="00221122" w:rsidRPr="00221122" w:rsidRDefault="00C82F43" w:rsidP="00935634">
            <w:pPr>
              <w:pStyle w:val="Tabelindhold"/>
              <w:snapToGrid w:val="0"/>
              <w:rPr>
                <w:lang w:val="da-DK"/>
              </w:rPr>
            </w:pPr>
            <w:r>
              <w:rPr>
                <w:lang w:val="da-DK"/>
              </w:rPr>
              <w:t>Generelle</w:t>
            </w:r>
            <w:r w:rsidR="00935634">
              <w:rPr>
                <w:lang w:val="da-DK"/>
              </w:rPr>
              <w:t xml:space="preserve"> s</w:t>
            </w:r>
            <w:r w:rsidR="00221122" w:rsidRPr="00221122">
              <w:rPr>
                <w:lang w:val="da-DK"/>
              </w:rPr>
              <w:t xml:space="preserve">ikkerhedskrav: Legeredskaber og </w:t>
            </w:r>
            <w:r w:rsidR="00935634">
              <w:rPr>
                <w:lang w:val="da-DK"/>
              </w:rPr>
              <w:t>u</w:t>
            </w:r>
            <w:r w:rsidR="00221122" w:rsidRPr="00221122">
              <w:rPr>
                <w:lang w:val="da-DK"/>
              </w:rPr>
              <w:t>nderlag</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389C522" w14:textId="77777777" w:rsidR="00221122" w:rsidRPr="00935634" w:rsidRDefault="00C82F43">
            <w:pPr>
              <w:pStyle w:val="Tabelindhold"/>
              <w:snapToGrid w:val="0"/>
              <w:rPr>
                <w:lang w:val="da-DK"/>
              </w:rPr>
            </w:pPr>
            <w:r>
              <w:rPr>
                <w:lang w:val="da-DK"/>
              </w:rPr>
              <w:t>25. oktober 2023</w:t>
            </w:r>
          </w:p>
        </w:tc>
      </w:tr>
      <w:tr w:rsidR="00221122" w:rsidRPr="00C82F43" w14:paraId="2150179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426ED604" w14:textId="77777777" w:rsidR="00221122" w:rsidRPr="00935634" w:rsidRDefault="00221122">
            <w:pPr>
              <w:pStyle w:val="Tabelindhold"/>
              <w:snapToGrid w:val="0"/>
              <w:rPr>
                <w:lang w:val="da-DK"/>
              </w:rPr>
            </w:pPr>
            <w:r w:rsidRPr="00935634">
              <w:rPr>
                <w:lang w:val="da-DK"/>
              </w:rPr>
              <w:t>Del 2:</w:t>
            </w:r>
          </w:p>
        </w:tc>
        <w:tc>
          <w:tcPr>
            <w:tcW w:w="5520" w:type="dxa"/>
            <w:tcBorders>
              <w:top w:val="nil"/>
              <w:left w:val="single" w:sz="2" w:space="0" w:color="000000" w:themeColor="text1"/>
              <w:bottom w:val="single" w:sz="2" w:space="0" w:color="000000" w:themeColor="text1"/>
              <w:right w:val="nil"/>
            </w:tcBorders>
            <w:hideMark/>
          </w:tcPr>
          <w:p w14:paraId="3D641B86" w14:textId="77777777" w:rsidR="00221122" w:rsidRPr="00935634" w:rsidRDefault="00221122">
            <w:pPr>
              <w:pStyle w:val="Tabelindhold"/>
              <w:snapToGrid w:val="0"/>
              <w:rPr>
                <w:lang w:val="da-DK"/>
              </w:rPr>
            </w:pPr>
            <w:r w:rsidRPr="00935634">
              <w:rPr>
                <w:lang w:val="da-DK"/>
              </w:rPr>
              <w:t>Gynger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6C07491" w14:textId="77777777" w:rsidR="00221122" w:rsidRPr="00935634" w:rsidRDefault="00C82F43">
            <w:pPr>
              <w:pStyle w:val="Tabelindhold"/>
              <w:snapToGrid w:val="0"/>
              <w:rPr>
                <w:lang w:val="da-DK"/>
              </w:rPr>
            </w:pPr>
            <w:r>
              <w:rPr>
                <w:lang w:val="da-DK"/>
              </w:rPr>
              <w:t>1. november 2019</w:t>
            </w:r>
          </w:p>
        </w:tc>
      </w:tr>
      <w:tr w:rsidR="00221122" w:rsidRPr="00C82F43" w14:paraId="4279AD1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73F81E93" w14:textId="77777777" w:rsidR="00221122" w:rsidRPr="00935634" w:rsidRDefault="00221122">
            <w:pPr>
              <w:pStyle w:val="Tabelindhold"/>
              <w:snapToGrid w:val="0"/>
              <w:rPr>
                <w:lang w:val="da-DK"/>
              </w:rPr>
            </w:pPr>
            <w:r w:rsidRPr="00935634">
              <w:rPr>
                <w:lang w:val="da-DK"/>
              </w:rPr>
              <w:t>Del 3:</w:t>
            </w:r>
          </w:p>
        </w:tc>
        <w:tc>
          <w:tcPr>
            <w:tcW w:w="5520" w:type="dxa"/>
            <w:tcBorders>
              <w:top w:val="nil"/>
              <w:left w:val="single" w:sz="2" w:space="0" w:color="000000" w:themeColor="text1"/>
              <w:bottom w:val="single" w:sz="2" w:space="0" w:color="000000" w:themeColor="text1"/>
              <w:right w:val="nil"/>
            </w:tcBorders>
            <w:hideMark/>
          </w:tcPr>
          <w:p w14:paraId="22920F48" w14:textId="77777777" w:rsidR="00221122" w:rsidRPr="00935634" w:rsidRDefault="00221122">
            <w:pPr>
              <w:pStyle w:val="Tabelindhold"/>
              <w:snapToGrid w:val="0"/>
              <w:rPr>
                <w:lang w:val="da-DK"/>
              </w:rPr>
            </w:pPr>
            <w:r w:rsidRPr="00935634">
              <w:rPr>
                <w:lang w:val="da-DK"/>
              </w:rPr>
              <w:t>Rutsjebaner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519998" w14:textId="77777777" w:rsidR="00221122" w:rsidRPr="00935634" w:rsidRDefault="00C82F43">
            <w:pPr>
              <w:pStyle w:val="Tabelindhold"/>
              <w:snapToGrid w:val="0"/>
              <w:rPr>
                <w:lang w:val="da-DK"/>
              </w:rPr>
            </w:pPr>
            <w:r>
              <w:rPr>
                <w:lang w:val="da-DK"/>
              </w:rPr>
              <w:t>24. oktober 2017</w:t>
            </w:r>
          </w:p>
        </w:tc>
      </w:tr>
      <w:tr w:rsidR="00221122" w:rsidRPr="00C82F43" w14:paraId="4C8EE80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31243C5" w14:textId="77777777" w:rsidR="00221122" w:rsidRPr="00935634" w:rsidRDefault="00221122">
            <w:pPr>
              <w:pStyle w:val="Tabelindhold"/>
              <w:snapToGrid w:val="0"/>
              <w:rPr>
                <w:lang w:val="da-DK"/>
              </w:rPr>
            </w:pPr>
            <w:r w:rsidRPr="00935634">
              <w:rPr>
                <w:lang w:val="da-DK"/>
              </w:rPr>
              <w:t>Del 4:</w:t>
            </w:r>
          </w:p>
        </w:tc>
        <w:tc>
          <w:tcPr>
            <w:tcW w:w="5520" w:type="dxa"/>
            <w:tcBorders>
              <w:top w:val="nil"/>
              <w:left w:val="single" w:sz="2" w:space="0" w:color="000000" w:themeColor="text1"/>
              <w:bottom w:val="single" w:sz="2" w:space="0" w:color="000000" w:themeColor="text1"/>
              <w:right w:val="nil"/>
            </w:tcBorders>
            <w:hideMark/>
          </w:tcPr>
          <w:p w14:paraId="3130395B" w14:textId="77777777" w:rsidR="00221122" w:rsidRPr="00935634" w:rsidRDefault="00221122">
            <w:pPr>
              <w:pStyle w:val="Tabelindhold"/>
              <w:snapToGrid w:val="0"/>
              <w:rPr>
                <w:lang w:val="da-DK"/>
              </w:rPr>
            </w:pPr>
            <w:r w:rsidRPr="00935634">
              <w:rPr>
                <w:lang w:val="da-DK"/>
              </w:rPr>
              <w:t>Svævebaner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5CC9FAE" w14:textId="77777777" w:rsidR="00221122" w:rsidRPr="00935634" w:rsidRDefault="00C82F43">
            <w:pPr>
              <w:pStyle w:val="Tabelindhold"/>
              <w:snapToGrid w:val="0"/>
              <w:rPr>
                <w:lang w:val="da-DK"/>
              </w:rPr>
            </w:pPr>
            <w:r>
              <w:rPr>
                <w:lang w:val="da-DK"/>
              </w:rPr>
              <w:t>15. januar 2019</w:t>
            </w:r>
          </w:p>
        </w:tc>
      </w:tr>
      <w:tr w:rsidR="00221122" w:rsidRPr="00C82F43" w14:paraId="29F35984"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5621D087" w14:textId="77777777" w:rsidR="00221122" w:rsidRPr="00935634" w:rsidRDefault="00221122">
            <w:pPr>
              <w:pStyle w:val="Tabelindhold"/>
              <w:snapToGrid w:val="0"/>
              <w:rPr>
                <w:lang w:val="da-DK"/>
              </w:rPr>
            </w:pPr>
            <w:r w:rsidRPr="00935634">
              <w:rPr>
                <w:lang w:val="da-DK"/>
              </w:rPr>
              <w:t>Del 5:</w:t>
            </w:r>
          </w:p>
        </w:tc>
        <w:tc>
          <w:tcPr>
            <w:tcW w:w="5520" w:type="dxa"/>
            <w:tcBorders>
              <w:top w:val="nil"/>
              <w:left w:val="single" w:sz="2" w:space="0" w:color="000000" w:themeColor="text1"/>
              <w:bottom w:val="single" w:sz="2" w:space="0" w:color="000000" w:themeColor="text1"/>
              <w:right w:val="nil"/>
            </w:tcBorders>
            <w:hideMark/>
          </w:tcPr>
          <w:p w14:paraId="71B6DD30" w14:textId="77777777" w:rsidR="00221122" w:rsidRPr="00C82F43" w:rsidRDefault="00935634">
            <w:pPr>
              <w:pStyle w:val="Tabelindhold"/>
              <w:snapToGrid w:val="0"/>
              <w:rPr>
                <w:lang w:val="da-DK"/>
              </w:rPr>
            </w:pPr>
            <w:r>
              <w:rPr>
                <w:lang w:val="da-DK"/>
              </w:rPr>
              <w:t>Karruseller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17FB4819" w14:textId="77777777" w:rsidR="00221122" w:rsidRPr="00C82F43" w:rsidRDefault="00C82F43">
            <w:pPr>
              <w:pStyle w:val="Tabelindhold"/>
              <w:snapToGrid w:val="0"/>
              <w:rPr>
                <w:lang w:val="da-DK"/>
              </w:rPr>
            </w:pPr>
            <w:r>
              <w:rPr>
                <w:lang w:val="da-DK"/>
              </w:rPr>
              <w:t>9. oktober 2019</w:t>
            </w:r>
          </w:p>
        </w:tc>
      </w:tr>
      <w:tr w:rsidR="00221122" w:rsidRPr="00C82F43" w14:paraId="063EB3F6"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F8F970F" w14:textId="77777777" w:rsidR="00221122" w:rsidRPr="00C82F43" w:rsidRDefault="00221122">
            <w:pPr>
              <w:pStyle w:val="Tabelindhold"/>
              <w:snapToGrid w:val="0"/>
              <w:rPr>
                <w:lang w:val="da-DK"/>
              </w:rPr>
            </w:pPr>
            <w:r w:rsidRPr="00C82F43">
              <w:rPr>
                <w:lang w:val="da-DK"/>
              </w:rPr>
              <w:t>Del 6:</w:t>
            </w:r>
          </w:p>
        </w:tc>
        <w:tc>
          <w:tcPr>
            <w:tcW w:w="5520" w:type="dxa"/>
            <w:tcBorders>
              <w:top w:val="nil"/>
              <w:left w:val="single" w:sz="2" w:space="0" w:color="000000" w:themeColor="text1"/>
              <w:bottom w:val="single" w:sz="2" w:space="0" w:color="000000" w:themeColor="text1"/>
              <w:right w:val="nil"/>
            </w:tcBorders>
            <w:hideMark/>
          </w:tcPr>
          <w:p w14:paraId="3636182C" w14:textId="77777777" w:rsidR="00221122" w:rsidRPr="00C82F43" w:rsidRDefault="00221122">
            <w:pPr>
              <w:pStyle w:val="Tabelindhold"/>
              <w:snapToGrid w:val="0"/>
              <w:rPr>
                <w:lang w:val="da-DK"/>
              </w:rPr>
            </w:pPr>
            <w:r w:rsidRPr="00C82F43">
              <w:rPr>
                <w:lang w:val="da-DK"/>
              </w:rPr>
              <w:t>Vipper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0588F0C" w14:textId="77777777" w:rsidR="00221122" w:rsidRPr="00935634" w:rsidRDefault="00C82F43">
            <w:pPr>
              <w:pStyle w:val="Tabelindhold"/>
              <w:snapToGrid w:val="0"/>
              <w:rPr>
                <w:lang w:val="da-DK"/>
              </w:rPr>
            </w:pPr>
            <w:r>
              <w:rPr>
                <w:lang w:val="da-DK"/>
              </w:rPr>
              <w:t>15. januar 2019</w:t>
            </w:r>
          </w:p>
        </w:tc>
      </w:tr>
      <w:tr w:rsidR="00221122" w:rsidRPr="00C82F43" w14:paraId="3E361305"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EFF14FF" w14:textId="77777777" w:rsidR="00221122" w:rsidRPr="00935634" w:rsidRDefault="00221122">
            <w:pPr>
              <w:pStyle w:val="Tabelindhold"/>
              <w:snapToGrid w:val="0"/>
              <w:rPr>
                <w:lang w:val="da-DK"/>
              </w:rPr>
            </w:pPr>
            <w:r w:rsidRPr="00935634">
              <w:rPr>
                <w:lang w:val="da-DK"/>
              </w:rPr>
              <w:t>Del 7:</w:t>
            </w:r>
          </w:p>
        </w:tc>
        <w:tc>
          <w:tcPr>
            <w:tcW w:w="5520" w:type="dxa"/>
            <w:tcBorders>
              <w:top w:val="nil"/>
              <w:left w:val="single" w:sz="2" w:space="0" w:color="000000" w:themeColor="text1"/>
              <w:bottom w:val="single" w:sz="2" w:space="0" w:color="000000" w:themeColor="text1"/>
              <w:right w:val="nil"/>
            </w:tcBorders>
            <w:hideMark/>
          </w:tcPr>
          <w:p w14:paraId="598FC02E" w14:textId="77777777" w:rsidR="00221122" w:rsidRPr="00935634" w:rsidRDefault="00935634" w:rsidP="00935634">
            <w:pPr>
              <w:pStyle w:val="Tabelindhold"/>
              <w:snapToGrid w:val="0"/>
              <w:rPr>
                <w:lang w:val="da-DK"/>
              </w:rPr>
            </w:pPr>
            <w:r>
              <w:rPr>
                <w:lang w:val="da-DK"/>
              </w:rPr>
              <w:t>Installation, v</w:t>
            </w:r>
            <w:r w:rsidR="00221122" w:rsidRPr="00935634">
              <w:rPr>
                <w:lang w:val="da-DK"/>
              </w:rPr>
              <w:t xml:space="preserve">edligehold, </w:t>
            </w:r>
            <w:r>
              <w:rPr>
                <w:lang w:val="da-DK"/>
              </w:rPr>
              <w:t>i</w:t>
            </w:r>
            <w:r w:rsidR="00221122" w:rsidRPr="00935634">
              <w:rPr>
                <w:lang w:val="da-DK"/>
              </w:rPr>
              <w:t>nspektion</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357A3E9A" w14:textId="77777777" w:rsidR="00221122" w:rsidRPr="00935634" w:rsidRDefault="00C82F43">
            <w:pPr>
              <w:pStyle w:val="Tabelindhold"/>
              <w:snapToGrid w:val="0"/>
              <w:rPr>
                <w:lang w:val="da-DK"/>
              </w:rPr>
            </w:pPr>
            <w:r>
              <w:rPr>
                <w:lang w:val="da-DK"/>
              </w:rPr>
              <w:t>14. april 2020</w:t>
            </w:r>
          </w:p>
        </w:tc>
      </w:tr>
      <w:tr w:rsidR="00221122" w:rsidRPr="00C82F43" w14:paraId="46A76CD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593FD7C" w14:textId="77777777" w:rsidR="00221122" w:rsidRPr="00935634" w:rsidRDefault="00221122">
            <w:pPr>
              <w:pStyle w:val="Tabelindhold"/>
              <w:snapToGrid w:val="0"/>
              <w:rPr>
                <w:lang w:val="da-DK"/>
              </w:rPr>
            </w:pPr>
            <w:r w:rsidRPr="00935634">
              <w:rPr>
                <w:lang w:val="da-DK"/>
              </w:rPr>
              <w:t>Del 10:</w:t>
            </w:r>
          </w:p>
        </w:tc>
        <w:tc>
          <w:tcPr>
            <w:tcW w:w="5520" w:type="dxa"/>
            <w:tcBorders>
              <w:top w:val="nil"/>
              <w:left w:val="single" w:sz="2" w:space="0" w:color="000000" w:themeColor="text1"/>
              <w:bottom w:val="single" w:sz="2" w:space="0" w:color="000000" w:themeColor="text1"/>
              <w:right w:val="nil"/>
            </w:tcBorders>
            <w:hideMark/>
          </w:tcPr>
          <w:p w14:paraId="33C1452A" w14:textId="77777777" w:rsidR="00221122" w:rsidRPr="00935634" w:rsidRDefault="00221122">
            <w:pPr>
              <w:pStyle w:val="Tabelindhold"/>
              <w:snapToGrid w:val="0"/>
              <w:rPr>
                <w:lang w:val="da-DK"/>
              </w:rPr>
            </w:pPr>
            <w:r w:rsidRPr="00935634">
              <w:rPr>
                <w:lang w:val="da-DK"/>
              </w:rPr>
              <w:t>Fuldstændigt lukkede legeredskaber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CC15EBB" w14:textId="77777777" w:rsidR="00221122" w:rsidRPr="002471C2" w:rsidRDefault="002471C2">
            <w:pPr>
              <w:pStyle w:val="Tabelindhold"/>
              <w:snapToGrid w:val="0"/>
              <w:rPr>
                <w:lang w:val="da-DK"/>
              </w:rPr>
            </w:pPr>
            <w:r w:rsidRPr="002471C2">
              <w:rPr>
                <w:lang w:val="da-DK"/>
              </w:rPr>
              <w:t xml:space="preserve">22. </w:t>
            </w:r>
            <w:r>
              <w:rPr>
                <w:lang w:val="da-DK"/>
              </w:rPr>
              <w:t>april 2009</w:t>
            </w:r>
          </w:p>
        </w:tc>
      </w:tr>
      <w:tr w:rsidR="00221122" w:rsidRPr="00C82F43" w14:paraId="7D4CB097"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0870F2E1" w14:textId="77777777" w:rsidR="00221122" w:rsidRPr="002471C2" w:rsidRDefault="00221122">
            <w:pPr>
              <w:pStyle w:val="Tabelindhold"/>
              <w:snapToGrid w:val="0"/>
              <w:rPr>
                <w:lang w:val="da-DK"/>
              </w:rPr>
            </w:pPr>
            <w:r w:rsidRPr="002471C2">
              <w:rPr>
                <w:lang w:val="da-DK"/>
              </w:rPr>
              <w:t>Del 11:</w:t>
            </w:r>
          </w:p>
        </w:tc>
        <w:tc>
          <w:tcPr>
            <w:tcW w:w="5520" w:type="dxa"/>
            <w:tcBorders>
              <w:top w:val="nil"/>
              <w:left w:val="single" w:sz="2" w:space="0" w:color="000000" w:themeColor="text1"/>
              <w:bottom w:val="single" w:sz="2" w:space="0" w:color="000000" w:themeColor="text1"/>
              <w:right w:val="nil"/>
            </w:tcBorders>
            <w:hideMark/>
          </w:tcPr>
          <w:p w14:paraId="08015E5D" w14:textId="77777777" w:rsidR="00221122" w:rsidRPr="002471C2" w:rsidRDefault="00221122">
            <w:pPr>
              <w:pStyle w:val="Tabelindhold"/>
              <w:snapToGrid w:val="0"/>
              <w:rPr>
                <w:lang w:val="da-DK"/>
              </w:rPr>
            </w:pPr>
            <w:r w:rsidRPr="002471C2">
              <w:rPr>
                <w:lang w:val="da-DK"/>
              </w:rPr>
              <w:t>Tredimensionelle klatrenet</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8CCDB9" w14:textId="77777777" w:rsidR="00221122" w:rsidRPr="002471C2" w:rsidRDefault="00C82F43">
            <w:pPr>
              <w:pStyle w:val="Tabelindhold"/>
              <w:snapToGrid w:val="0"/>
              <w:rPr>
                <w:lang w:val="da-DK"/>
              </w:rPr>
            </w:pPr>
            <w:r>
              <w:rPr>
                <w:lang w:val="da-DK"/>
              </w:rPr>
              <w:t>26. august 2014</w:t>
            </w:r>
          </w:p>
        </w:tc>
      </w:tr>
      <w:tr w:rsidR="00221122" w:rsidRPr="00C82F43" w14:paraId="6D9C8D3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tcPr>
          <w:p w14:paraId="675E05EE" w14:textId="77777777" w:rsidR="00221122" w:rsidRPr="002471C2" w:rsidRDefault="00221122">
            <w:pPr>
              <w:pStyle w:val="Tabelindhold"/>
              <w:snapToGrid w:val="0"/>
              <w:rPr>
                <w:lang w:val="da-DK"/>
              </w:rPr>
            </w:pPr>
          </w:p>
        </w:tc>
        <w:tc>
          <w:tcPr>
            <w:tcW w:w="5520" w:type="dxa"/>
            <w:tcBorders>
              <w:top w:val="nil"/>
              <w:left w:val="single" w:sz="2" w:space="0" w:color="000000" w:themeColor="text1"/>
              <w:bottom w:val="single" w:sz="2" w:space="0" w:color="000000" w:themeColor="text1"/>
              <w:right w:val="nil"/>
            </w:tcBorders>
          </w:tcPr>
          <w:p w14:paraId="2FC17F8B" w14:textId="77777777" w:rsidR="00221122" w:rsidRPr="002471C2" w:rsidRDefault="00221122">
            <w:pPr>
              <w:pStyle w:val="Tabelindhold"/>
              <w:snapToGrid w:val="0"/>
              <w:rPr>
                <w:lang w:val="da-DK"/>
              </w:rPr>
            </w:pPr>
          </w:p>
        </w:tc>
        <w:tc>
          <w:tcPr>
            <w:tcW w:w="2139" w:type="dxa"/>
            <w:tcBorders>
              <w:top w:val="nil"/>
              <w:left w:val="single" w:sz="2" w:space="0" w:color="000000" w:themeColor="text1"/>
              <w:bottom w:val="single" w:sz="2" w:space="0" w:color="000000" w:themeColor="text1"/>
              <w:right w:val="single" w:sz="2" w:space="0" w:color="000000" w:themeColor="text1"/>
            </w:tcBorders>
          </w:tcPr>
          <w:p w14:paraId="0A4F7224" w14:textId="77777777" w:rsidR="00221122" w:rsidRPr="002471C2" w:rsidRDefault="00221122">
            <w:pPr>
              <w:pStyle w:val="Tabelindhold"/>
              <w:snapToGrid w:val="0"/>
              <w:rPr>
                <w:lang w:val="da-DK"/>
              </w:rPr>
            </w:pPr>
          </w:p>
        </w:tc>
      </w:tr>
      <w:tr w:rsidR="00221122" w:rsidRPr="00C82F43" w14:paraId="5BA0975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2C77718" w14:textId="77777777" w:rsidR="00221122" w:rsidRPr="002471C2" w:rsidRDefault="00221122">
            <w:pPr>
              <w:pStyle w:val="Tabelindhold"/>
              <w:snapToGrid w:val="0"/>
              <w:rPr>
                <w:lang w:val="da-DK"/>
              </w:rPr>
            </w:pPr>
            <w:r w:rsidRPr="002471C2">
              <w:rPr>
                <w:lang w:val="da-DK"/>
              </w:rPr>
              <w:t>DS/EN 1177</w:t>
            </w:r>
          </w:p>
        </w:tc>
        <w:tc>
          <w:tcPr>
            <w:tcW w:w="5520" w:type="dxa"/>
            <w:tcBorders>
              <w:top w:val="nil"/>
              <w:left w:val="single" w:sz="2" w:space="0" w:color="000000" w:themeColor="text1"/>
              <w:bottom w:val="single" w:sz="2" w:space="0" w:color="000000" w:themeColor="text1"/>
              <w:right w:val="nil"/>
            </w:tcBorders>
            <w:hideMark/>
          </w:tcPr>
          <w:p w14:paraId="4CDB7B12" w14:textId="14A1D58A" w:rsidR="00221122" w:rsidRPr="00221122" w:rsidRDefault="00221122">
            <w:pPr>
              <w:pStyle w:val="Tabelindhold"/>
              <w:snapToGrid w:val="0"/>
              <w:rPr>
                <w:lang w:val="da-DK"/>
              </w:rPr>
            </w:pPr>
            <w:r w:rsidRPr="00221122">
              <w:rPr>
                <w:lang w:val="da-DK"/>
              </w:rPr>
              <w:t xml:space="preserve">Stødabsorberende </w:t>
            </w:r>
            <w:r w:rsidR="007B5946">
              <w:rPr>
                <w:lang w:val="da-DK"/>
              </w:rPr>
              <w:t>fald</w:t>
            </w:r>
            <w:r w:rsidR="002471C2" w:rsidRPr="00221122">
              <w:rPr>
                <w:lang w:val="da-DK"/>
              </w:rPr>
              <w:t>underlag</w:t>
            </w:r>
            <w:r w:rsidR="002471C2">
              <w:rPr>
                <w:lang w:val="da-DK"/>
              </w:rPr>
              <w:t>/</w:t>
            </w:r>
            <w:r w:rsidR="002471C2" w:rsidRPr="00221122">
              <w:rPr>
                <w:lang w:val="da-DK"/>
              </w:rPr>
              <w:t>bestemmelse</w:t>
            </w:r>
            <w:r w:rsidRPr="00221122">
              <w:rPr>
                <w:lang w:val="da-DK"/>
              </w:rPr>
              <w:t xml:space="preserve"> af faldhøjde</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59DC1CC3" w14:textId="77777777" w:rsidR="00221122" w:rsidRPr="002471C2" w:rsidRDefault="00C82F43">
            <w:pPr>
              <w:pStyle w:val="Tabelindhold"/>
              <w:snapToGrid w:val="0"/>
              <w:rPr>
                <w:lang w:val="da-DK"/>
              </w:rPr>
            </w:pPr>
            <w:r>
              <w:rPr>
                <w:lang w:val="da-DK"/>
              </w:rPr>
              <w:t>15. januar 2019</w:t>
            </w:r>
          </w:p>
        </w:tc>
      </w:tr>
    </w:tbl>
    <w:p w14:paraId="7FC48F3F" w14:textId="77777777" w:rsidR="002C23AC" w:rsidRDefault="002C23AC" w:rsidP="001D3BD3">
      <w:pPr>
        <w:pStyle w:val="Overskrift7"/>
        <w:tabs>
          <w:tab w:val="center" w:pos="4511"/>
        </w:tabs>
        <w:suppressAutoHyphens/>
        <w:jc w:val="left"/>
        <w:rPr>
          <w:rFonts w:ascii="Times New Roman" w:hAnsi="Times New Roman"/>
          <w:b/>
          <w:bCs/>
        </w:rPr>
      </w:pPr>
    </w:p>
    <w:p w14:paraId="6696FB84" w14:textId="77777777" w:rsidR="002C23AC" w:rsidRDefault="002C23AC">
      <w:pPr>
        <w:rPr>
          <w:b/>
          <w:bCs/>
          <w:sz w:val="28"/>
          <w:szCs w:val="20"/>
          <w:lang w:val="da-DK" w:eastAsia="da-DK"/>
        </w:rPr>
      </w:pPr>
      <w:r>
        <w:rPr>
          <w:b/>
          <w:bCs/>
        </w:rPr>
        <w:br w:type="page"/>
      </w:r>
    </w:p>
    <w:p w14:paraId="7998994A" w14:textId="32B86211" w:rsidR="00221122" w:rsidRPr="001D3BD3" w:rsidRDefault="00221122" w:rsidP="001D3BD3">
      <w:pPr>
        <w:pStyle w:val="Overskrift7"/>
        <w:tabs>
          <w:tab w:val="center" w:pos="4511"/>
        </w:tabs>
        <w:suppressAutoHyphens/>
        <w:jc w:val="left"/>
        <w:rPr>
          <w:rFonts w:ascii="Times New Roman" w:hAnsi="Times New Roman"/>
          <w:b/>
        </w:rPr>
      </w:pPr>
      <w:r w:rsidRPr="001D3BD3">
        <w:rPr>
          <w:rFonts w:ascii="Times New Roman" w:hAnsi="Times New Roman"/>
          <w:b/>
        </w:rPr>
        <w:lastRenderedPageBreak/>
        <w:t>Supplerende information:</w:t>
      </w:r>
    </w:p>
    <w:p w14:paraId="5AE48A43" w14:textId="77777777" w:rsidR="00221122" w:rsidRDefault="00221122" w:rsidP="00221122">
      <w:pPr>
        <w:rPr>
          <w:lang w:val="da-DK"/>
        </w:rPr>
      </w:pPr>
    </w:p>
    <w:p w14:paraId="1C5B07BC" w14:textId="0514D7EB" w:rsidR="00221122" w:rsidRDefault="00AE59A7" w:rsidP="00221122">
      <w:pPr>
        <w:rPr>
          <w:lang w:val="da-DK"/>
        </w:rPr>
      </w:pPr>
      <w:r>
        <w:rPr>
          <w:lang w:val="da-DK"/>
        </w:rPr>
        <w:t xml:space="preserve">Medmindre andet er anført, er </w:t>
      </w:r>
      <w:r w:rsidR="00221122">
        <w:rPr>
          <w:lang w:val="da-DK"/>
        </w:rPr>
        <w:t>redskaberne ikke mærket i henhold til DS/EN 1176-1 pkt</w:t>
      </w:r>
      <w:r w:rsidR="002471C2">
        <w:rPr>
          <w:lang w:val="da-DK"/>
        </w:rPr>
        <w:t>.</w:t>
      </w:r>
      <w:r w:rsidR="00221122">
        <w:rPr>
          <w:lang w:val="da-DK"/>
        </w:rPr>
        <w:t xml:space="preserve"> 7. Derfor er det ikke muligt på denne </w:t>
      </w:r>
      <w:r w:rsidR="00B25822">
        <w:rPr>
          <w:lang w:val="da-DK"/>
        </w:rPr>
        <w:t>baggrund</w:t>
      </w:r>
      <w:r w:rsidR="00221122">
        <w:rPr>
          <w:lang w:val="da-DK"/>
        </w:rPr>
        <w:t xml:space="preserve"> at bestemme redskabernes oprindelse og fremstillingsår. Det er heller ikke </w:t>
      </w:r>
      <w:r w:rsidR="00B25822">
        <w:rPr>
          <w:lang w:val="da-DK"/>
        </w:rPr>
        <w:t>muligt</w:t>
      </w:r>
      <w:r w:rsidR="00221122">
        <w:rPr>
          <w:lang w:val="da-DK"/>
        </w:rPr>
        <w:t xml:space="preserve"> at afgøre hvor niveau 0 er (Nedgravningsdybden). </w:t>
      </w:r>
    </w:p>
    <w:p w14:paraId="3FB60010" w14:textId="77777777" w:rsidR="00221122" w:rsidRDefault="00221122" w:rsidP="00221122">
      <w:pPr>
        <w:rPr>
          <w:lang w:val="da-DK"/>
        </w:rPr>
      </w:pPr>
      <w:r>
        <w:rPr>
          <w:lang w:val="da-DK"/>
        </w:rPr>
        <w:t xml:space="preserve">Inspektionen gennemføres derfor ud fra det registrerede. </w:t>
      </w:r>
    </w:p>
    <w:p w14:paraId="35D7DD49" w14:textId="51E0CF7F" w:rsidR="00BD0863" w:rsidRDefault="00AE59A7" w:rsidP="00BD0863">
      <w:pPr>
        <w:rPr>
          <w:lang w:val="da-DK"/>
        </w:rPr>
      </w:pPr>
      <w:r>
        <w:rPr>
          <w:lang w:val="da-DK"/>
        </w:rPr>
        <w:t xml:space="preserve">Medmindre andet er </w:t>
      </w:r>
      <w:r w:rsidR="00BD0863">
        <w:rPr>
          <w:lang w:val="da-DK"/>
        </w:rPr>
        <w:t>anført i rapporten, er der ikke modtaget skriftlige oplysninger om installation, vedligehold og inspektion jfr. DS/EN 1176-1 pkt. 6.</w:t>
      </w:r>
    </w:p>
    <w:p w14:paraId="50F40DEB" w14:textId="77777777" w:rsidR="00221122" w:rsidRDefault="00221122" w:rsidP="00221122">
      <w:pPr>
        <w:rPr>
          <w:lang w:val="da-DK"/>
        </w:rPr>
      </w:pPr>
    </w:p>
    <w:p w14:paraId="28A7E42B" w14:textId="77777777" w:rsidR="00221122" w:rsidRDefault="00221122" w:rsidP="00221122">
      <w:pPr>
        <w:rPr>
          <w:lang w:val="da-DK"/>
        </w:rPr>
      </w:pPr>
      <w:r>
        <w:rPr>
          <w:lang w:val="da-DK"/>
        </w:rPr>
        <w:t>Ved inspektionen er benyttet testværktøjer, som anvist i DS/EN 1176-1.</w:t>
      </w:r>
    </w:p>
    <w:p w14:paraId="7E018E79" w14:textId="11C54C44" w:rsidR="00221122" w:rsidRDefault="00221122" w:rsidP="00221122">
      <w:pPr>
        <w:pStyle w:val="Brdtekst"/>
        <w:rPr>
          <w:rFonts w:ascii="Times New Roman" w:hAnsi="Times New Roman"/>
        </w:rPr>
      </w:pPr>
      <w:r>
        <w:rPr>
          <w:rFonts w:ascii="Times New Roman" w:hAnsi="Times New Roman"/>
        </w:rPr>
        <w:t xml:space="preserve">(Medmindre andet </w:t>
      </w:r>
      <w:r w:rsidR="00555A4C">
        <w:rPr>
          <w:rFonts w:ascii="Times New Roman" w:hAnsi="Times New Roman"/>
        </w:rPr>
        <w:t>anføres,</w:t>
      </w:r>
      <w:r>
        <w:rPr>
          <w:rFonts w:ascii="Times New Roman" w:hAnsi="Times New Roman"/>
        </w:rPr>
        <w:t xml:space="preserve"> er faldunderlagets stødabsorberende egenskaber er ikke testet</w:t>
      </w:r>
      <w:r w:rsidR="00BD0863">
        <w:rPr>
          <w:rFonts w:ascii="Times New Roman" w:hAnsi="Times New Roman"/>
        </w:rPr>
        <w:t>, men vurderet visuelt</w:t>
      </w:r>
      <w:r>
        <w:rPr>
          <w:rFonts w:ascii="Times New Roman" w:hAnsi="Times New Roman"/>
        </w:rPr>
        <w:t>)</w:t>
      </w:r>
    </w:p>
    <w:p w14:paraId="77A52294" w14:textId="77777777" w:rsidR="00221122" w:rsidRDefault="00221122" w:rsidP="00221122">
      <w:pPr>
        <w:rPr>
          <w:lang w:val="da-DK"/>
        </w:rPr>
      </w:pPr>
    </w:p>
    <w:p w14:paraId="007DCDA8" w14:textId="77777777" w:rsidR="00221122" w:rsidRDefault="00221122" w:rsidP="00221122">
      <w:pPr>
        <w:rPr>
          <w:b/>
          <w:sz w:val="28"/>
          <w:szCs w:val="28"/>
          <w:lang w:val="da-DK"/>
        </w:rPr>
      </w:pPr>
    </w:p>
    <w:p w14:paraId="30B2C2C0" w14:textId="77777777" w:rsidR="00221122" w:rsidRDefault="00221122" w:rsidP="0018724C">
      <w:pPr>
        <w:rPr>
          <w:b/>
          <w:sz w:val="28"/>
          <w:szCs w:val="28"/>
          <w:lang w:val="da-DK"/>
        </w:rPr>
      </w:pPr>
      <w:r>
        <w:rPr>
          <w:b/>
          <w:sz w:val="28"/>
          <w:szCs w:val="28"/>
          <w:lang w:val="da-DK"/>
        </w:rPr>
        <w:t>Definitioner / Ordforklaringer:</w:t>
      </w:r>
    </w:p>
    <w:p w14:paraId="62D97477" w14:textId="77777777" w:rsidR="002471C2" w:rsidRPr="002471C2" w:rsidRDefault="002471C2" w:rsidP="0018724C">
      <w:pPr>
        <w:pStyle w:val="Sidehoved"/>
        <w:rPr>
          <w:lang w:val="da-DK"/>
        </w:rPr>
      </w:pPr>
      <w:r w:rsidRPr="002471C2">
        <w:rPr>
          <w:lang w:val="da-DK"/>
        </w:rPr>
        <w:t>Definitioner: DS/EN 1176:1 pkt. 3.7</w:t>
      </w:r>
    </w:p>
    <w:p w14:paraId="450EA2D7" w14:textId="77777777" w:rsidR="00221122" w:rsidRDefault="00221122" w:rsidP="002471C2">
      <w:pPr>
        <w:pStyle w:val="Sidehoved"/>
        <w:tabs>
          <w:tab w:val="left" w:pos="1304"/>
        </w:tabs>
        <w:jc w:val="center"/>
        <w:rPr>
          <w:b/>
          <w:lang w:val="da-DK"/>
        </w:rPr>
      </w:pPr>
    </w:p>
    <w:p w14:paraId="29907BA8" w14:textId="77777777" w:rsidR="00221122" w:rsidRDefault="00221122" w:rsidP="00221122">
      <w:pPr>
        <w:pStyle w:val="Sidehoved"/>
        <w:tabs>
          <w:tab w:val="left" w:pos="1304"/>
        </w:tabs>
        <w:rPr>
          <w:b/>
          <w:lang w:val="da-DK"/>
        </w:rPr>
      </w:pPr>
      <w:r>
        <w:rPr>
          <w:b/>
          <w:lang w:val="da-DK"/>
        </w:rPr>
        <w:t>Faldrum:</w:t>
      </w:r>
    </w:p>
    <w:p w14:paraId="63DC0859" w14:textId="77777777" w:rsidR="00221122" w:rsidRDefault="00221122" w:rsidP="00221122">
      <w:pPr>
        <w:pStyle w:val="Sidehoved"/>
        <w:rPr>
          <w:lang w:val="da-DK"/>
        </w:rPr>
      </w:pPr>
      <w:r>
        <w:rPr>
          <w:lang w:val="da-DK"/>
        </w:rPr>
        <w:t xml:space="preserve">Rum i, på eller rundt omkring et redskab, der optages af en bruger, som falder ned fra en højereliggende del af redskabet (se DS/EN 1176:1 Fig.1) </w:t>
      </w:r>
    </w:p>
    <w:p w14:paraId="5CAC71E9" w14:textId="77777777" w:rsidR="00221122" w:rsidRDefault="00221122" w:rsidP="00221122">
      <w:pPr>
        <w:pStyle w:val="Sidehoved"/>
        <w:rPr>
          <w:lang w:val="da-DK"/>
        </w:rPr>
      </w:pPr>
      <w:r>
        <w:rPr>
          <w:lang w:val="da-DK"/>
        </w:rPr>
        <w:t>Faldrummet begynder ved den fri faldhøjde. (se DS/EN 1176:1 Pkt.3.7 Faldrum)</w:t>
      </w:r>
    </w:p>
    <w:p w14:paraId="6CD2918B" w14:textId="77777777" w:rsidR="00221122" w:rsidRDefault="00221122" w:rsidP="00221122">
      <w:pPr>
        <w:pStyle w:val="Sidehoved"/>
        <w:tabs>
          <w:tab w:val="left" w:pos="1304"/>
        </w:tabs>
        <w:rPr>
          <w:lang w:val="da-DK"/>
        </w:rPr>
      </w:pPr>
      <w:r>
        <w:rPr>
          <w:lang w:val="da-DK"/>
        </w:rPr>
        <w:t>Der må ikke være genstande i faldrummet, som kan forvolde skade på brugeren, hvis de rammes fra en faldhøjde på mere end 60 cm. (tidl. Note 1)</w:t>
      </w:r>
    </w:p>
    <w:p w14:paraId="60B34967" w14:textId="77777777" w:rsidR="00221122" w:rsidRDefault="00221122" w:rsidP="00221122">
      <w:pPr>
        <w:pStyle w:val="Sidehoved"/>
        <w:tabs>
          <w:tab w:val="left" w:pos="1304"/>
        </w:tabs>
        <w:rPr>
          <w:lang w:val="da-DK"/>
        </w:rPr>
      </w:pPr>
      <w:r>
        <w:rPr>
          <w:lang w:val="da-DK"/>
        </w:rPr>
        <w:t xml:space="preserve">(se DS/EN 1176:1 pkt. 4.2.8.4 Beskyttelse af brugere i faldrummet) </w:t>
      </w:r>
    </w:p>
    <w:p w14:paraId="3DD355C9" w14:textId="77777777" w:rsidR="00221122" w:rsidRDefault="00221122" w:rsidP="00221122">
      <w:pPr>
        <w:pStyle w:val="Sidehoved"/>
        <w:tabs>
          <w:tab w:val="left" w:pos="1304"/>
        </w:tabs>
        <w:rPr>
          <w:lang w:val="da-DK"/>
        </w:rPr>
      </w:pPr>
    </w:p>
    <w:p w14:paraId="25FAA415" w14:textId="281C1785" w:rsidR="00221122" w:rsidRDefault="000C07CF" w:rsidP="00221122">
      <w:pPr>
        <w:pStyle w:val="Sidehoved"/>
        <w:tabs>
          <w:tab w:val="left" w:pos="1304"/>
        </w:tabs>
        <w:rPr>
          <w:b/>
          <w:lang w:val="da-DK"/>
        </w:rPr>
      </w:pPr>
      <w:r>
        <w:rPr>
          <w:b/>
          <w:lang w:val="da-DK"/>
        </w:rPr>
        <w:t>Hovedklemfælder</w:t>
      </w:r>
      <w:r w:rsidR="00221122">
        <w:rPr>
          <w:b/>
          <w:lang w:val="da-DK"/>
        </w:rPr>
        <w:t>:</w:t>
      </w:r>
    </w:p>
    <w:p w14:paraId="3A074417" w14:textId="77777777" w:rsidR="00221122" w:rsidRDefault="00221122" w:rsidP="00221122">
      <w:pPr>
        <w:pStyle w:val="Sidehoved"/>
        <w:tabs>
          <w:tab w:val="left" w:pos="1304"/>
        </w:tabs>
        <w:rPr>
          <w:lang w:val="da-DK"/>
        </w:rPr>
      </w:pPr>
      <w:r>
        <w:rPr>
          <w:lang w:val="da-DK"/>
        </w:rPr>
        <w:t>Åbning imellem 8,9 cm og 23 cm, hvis underste kant er mere end 60 cm over terræn/ståflade.</w:t>
      </w:r>
    </w:p>
    <w:p w14:paraId="456F4F31" w14:textId="77777777" w:rsidR="00221122" w:rsidRDefault="00221122" w:rsidP="00221122">
      <w:pPr>
        <w:pStyle w:val="Sidehoved"/>
        <w:tabs>
          <w:tab w:val="left" w:pos="1304"/>
        </w:tabs>
        <w:rPr>
          <w:lang w:val="da-DK"/>
        </w:rPr>
      </w:pPr>
      <w:r>
        <w:rPr>
          <w:lang w:val="da-DK"/>
        </w:rPr>
        <w:t xml:space="preserve">En sådan åbning kan udgøre en risiko, idet brugerens ben og krop kan passere, mens hovedet ikke kan. Åbningerne testes i.h.t. DS/EN 1176: 1 Annex D.2.1 med prøvedorn C svarende til barnets krop og prøvedorn D som svarer til barnets hoved. </w:t>
      </w:r>
    </w:p>
    <w:p w14:paraId="3D08E1A3" w14:textId="77777777" w:rsidR="00221122" w:rsidRDefault="00221122" w:rsidP="00221122">
      <w:pPr>
        <w:pStyle w:val="Sidehoved"/>
        <w:tabs>
          <w:tab w:val="left" w:pos="1304"/>
        </w:tabs>
        <w:rPr>
          <w:lang w:val="da-DK"/>
        </w:rPr>
      </w:pPr>
      <w:r>
        <w:rPr>
          <w:lang w:val="da-DK"/>
        </w:rPr>
        <w:t>(se DS/EN 1176:1 pkt. 4.2.7.2 Fastklemning af hoved og hals)</w:t>
      </w:r>
    </w:p>
    <w:p w14:paraId="1A81F0B1" w14:textId="77777777" w:rsidR="00221122" w:rsidRDefault="00221122" w:rsidP="00221122">
      <w:pPr>
        <w:pStyle w:val="Sidehoved"/>
        <w:tabs>
          <w:tab w:val="left" w:pos="1304"/>
        </w:tabs>
        <w:rPr>
          <w:lang w:val="da-DK"/>
        </w:rPr>
      </w:pPr>
    </w:p>
    <w:p w14:paraId="597DFBDE" w14:textId="77777777" w:rsidR="00221122" w:rsidRDefault="00221122" w:rsidP="00221122">
      <w:pPr>
        <w:pStyle w:val="Sidehoved"/>
        <w:tabs>
          <w:tab w:val="left" w:pos="1304"/>
        </w:tabs>
        <w:rPr>
          <w:b/>
          <w:lang w:val="da-DK"/>
        </w:rPr>
      </w:pPr>
      <w:r>
        <w:rPr>
          <w:b/>
          <w:lang w:val="da-DK"/>
        </w:rPr>
        <w:t>Snorefang:</w:t>
      </w:r>
    </w:p>
    <w:p w14:paraId="4B08CC8D" w14:textId="77777777" w:rsidR="00221122" w:rsidRDefault="00221122" w:rsidP="00221122">
      <w:pPr>
        <w:pStyle w:val="Sidehoved"/>
        <w:tabs>
          <w:tab w:val="left" w:pos="1304"/>
        </w:tabs>
        <w:rPr>
          <w:lang w:val="da-DK"/>
        </w:rPr>
      </w:pPr>
      <w:r>
        <w:rPr>
          <w:lang w:val="da-DK"/>
        </w:rPr>
        <w:t xml:space="preserve">Åbninger, vinkler som kan udgøre en risiko for at f.eks. hættesnore, kan hænge fast mens resten af kroppen er i bevægelse. </w:t>
      </w:r>
    </w:p>
    <w:p w14:paraId="582315E9" w14:textId="77777777" w:rsidR="00221122" w:rsidRDefault="00221122" w:rsidP="00221122">
      <w:pPr>
        <w:pStyle w:val="Sidehoved"/>
        <w:tabs>
          <w:tab w:val="left" w:pos="1304"/>
        </w:tabs>
        <w:rPr>
          <w:lang w:val="da-DK"/>
        </w:rPr>
      </w:pPr>
      <w:r>
        <w:rPr>
          <w:lang w:val="da-DK"/>
        </w:rPr>
        <w:t xml:space="preserve">(se DS/EN 1176:1 pkt. 4.2.7.3 Fastklemning af tøj) </w:t>
      </w:r>
    </w:p>
    <w:p w14:paraId="717AAFBA" w14:textId="77777777" w:rsidR="00221122" w:rsidRDefault="00221122" w:rsidP="00221122">
      <w:pPr>
        <w:pStyle w:val="Sidehoved"/>
        <w:tabs>
          <w:tab w:val="left" w:pos="720"/>
        </w:tabs>
        <w:rPr>
          <w:lang w:val="da-DK"/>
        </w:rPr>
      </w:pPr>
    </w:p>
    <w:p w14:paraId="73A32ACA" w14:textId="77777777" w:rsidR="00221122" w:rsidRDefault="00221122" w:rsidP="00221122">
      <w:pPr>
        <w:pStyle w:val="Sidehoved"/>
        <w:tabs>
          <w:tab w:val="left" w:pos="1304"/>
        </w:tabs>
        <w:rPr>
          <w:b/>
          <w:lang w:val="da-DK"/>
        </w:rPr>
      </w:pPr>
      <w:r>
        <w:rPr>
          <w:b/>
          <w:lang w:val="da-DK"/>
        </w:rPr>
        <w:t>Fingerklemfælde:</w:t>
      </w:r>
    </w:p>
    <w:p w14:paraId="6D5FCAB8" w14:textId="77777777" w:rsidR="00221122" w:rsidRDefault="00221122" w:rsidP="00221122">
      <w:pPr>
        <w:pStyle w:val="Sidehoved"/>
        <w:tabs>
          <w:tab w:val="left" w:pos="720"/>
        </w:tabs>
        <w:rPr>
          <w:lang w:val="da-DK"/>
        </w:rPr>
      </w:pPr>
      <w:r>
        <w:rPr>
          <w:lang w:val="da-DK"/>
        </w:rPr>
        <w:t>Åbninger på mellem 8 og 25 mm, placeret i ”frirummet” (tvungne bevægelser) eller åbninger i ”faldrummet” og hvis nederste kant er mere end 1</w:t>
      </w:r>
      <w:r w:rsidR="009B6F8A">
        <w:rPr>
          <w:lang w:val="da-DK"/>
        </w:rPr>
        <w:t>0</w:t>
      </w:r>
      <w:r w:rsidR="00156435">
        <w:rPr>
          <w:lang w:val="da-DK"/>
        </w:rPr>
        <w:t>0 cm over niveau/</w:t>
      </w:r>
      <w:r>
        <w:rPr>
          <w:lang w:val="da-DK"/>
        </w:rPr>
        <w:t xml:space="preserve">ståflade. </w:t>
      </w:r>
    </w:p>
    <w:p w14:paraId="5B58596F" w14:textId="77777777" w:rsidR="00221122" w:rsidRDefault="00221122" w:rsidP="00221122">
      <w:pPr>
        <w:pStyle w:val="Sidehoved"/>
        <w:tabs>
          <w:tab w:val="left" w:pos="720"/>
        </w:tabs>
        <w:rPr>
          <w:lang w:val="da-DK"/>
        </w:rPr>
      </w:pPr>
      <w:r>
        <w:rPr>
          <w:lang w:val="da-DK"/>
        </w:rPr>
        <w:t>Her er risiko for at brugeren kan få fingrene i klemme.</w:t>
      </w:r>
    </w:p>
    <w:p w14:paraId="3186049A" w14:textId="77777777" w:rsidR="00221122" w:rsidRDefault="00221122" w:rsidP="00221122">
      <w:pPr>
        <w:pStyle w:val="Sidehoved"/>
        <w:tabs>
          <w:tab w:val="left" w:pos="720"/>
        </w:tabs>
        <w:rPr>
          <w:lang w:val="da-DK"/>
        </w:rPr>
      </w:pPr>
      <w:r w:rsidRPr="7E3ED374">
        <w:rPr>
          <w:lang w:val="da-DK"/>
        </w:rPr>
        <w:t>(se DS/EN 1176:1 pkt. 4.2.7.6 Fastklemning af fingre)</w:t>
      </w:r>
    </w:p>
    <w:p w14:paraId="42EDE0E5" w14:textId="77777777" w:rsidR="002C23AC" w:rsidRDefault="002C23AC">
      <w:pPr>
        <w:rPr>
          <w:b/>
          <w:bCs/>
          <w:sz w:val="28"/>
          <w:szCs w:val="28"/>
          <w:lang w:val="da-DK"/>
        </w:rPr>
      </w:pPr>
      <w:r>
        <w:rPr>
          <w:b/>
          <w:bCs/>
          <w:sz w:val="28"/>
          <w:szCs w:val="28"/>
          <w:lang w:val="da-DK"/>
        </w:rPr>
        <w:br w:type="page"/>
      </w:r>
    </w:p>
    <w:p w14:paraId="3AA71994" w14:textId="0D26C562" w:rsidR="007E3917" w:rsidRDefault="007E3917" w:rsidP="007E3917">
      <w:pPr>
        <w:rPr>
          <w:b/>
          <w:bCs/>
          <w:sz w:val="28"/>
          <w:lang w:val="da-DK"/>
        </w:rPr>
      </w:pPr>
      <w:r>
        <w:rPr>
          <w:b/>
          <w:bCs/>
          <w:sz w:val="28"/>
          <w:lang w:val="da-DK"/>
        </w:rPr>
        <w:lastRenderedPageBreak/>
        <w:t>Oversigt over redskaberne</w:t>
      </w:r>
      <w:r w:rsidR="00EF2320">
        <w:rPr>
          <w:b/>
          <w:bCs/>
          <w:sz w:val="28"/>
          <w:lang w:val="da-DK"/>
        </w:rPr>
        <w:t>:</w:t>
      </w:r>
      <w:r>
        <w:rPr>
          <w:b/>
          <w:bCs/>
          <w:sz w:val="28"/>
          <w:lang w:val="da-DK"/>
        </w:rPr>
        <w:t xml:space="preserv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7E3917" w:rsidRPr="00541EDA" w14:paraId="2C9CD98E"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7E3917" w:rsidRPr="00541EDA" w14:paraId="3AB7A1AE" w14:textId="77777777" w:rsidTr="00A70514">
              <w:trPr>
                <w:trHeight w:val="3094"/>
              </w:trPr>
              <w:tc>
                <w:tcPr>
                  <w:tcW w:w="4534" w:type="dxa"/>
                </w:tcPr>
                <w:p w14:paraId="378D16FC" w14:textId="039EF8E7"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04BF6FD7" wp14:editId="6E15FA4D">
                        <wp:extent cx="2741930" cy="2056765"/>
                        <wp:effectExtent l="0" t="0" r="1270" b="635"/>
                        <wp:docPr id="92653032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0323" name="Billede 9265303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930" cy="2056765"/>
                                </a:xfrm>
                                <a:prstGeom prst="rect">
                                  <a:avLst/>
                                </a:prstGeom>
                              </pic:spPr>
                            </pic:pic>
                          </a:graphicData>
                        </a:graphic>
                      </wp:inline>
                    </w:drawing>
                  </w:r>
                </w:p>
              </w:tc>
            </w:tr>
          </w:tbl>
          <w:p w14:paraId="31C26BC6" w14:textId="04858363"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CE60D7">
              <w:rPr>
                <w:b/>
                <w:bCs/>
                <w:color w:val="333333"/>
                <w:sz w:val="18"/>
                <w:lang w:val="da-DK"/>
              </w:rPr>
              <w:t>Facade</w:t>
            </w:r>
            <w:r>
              <w:rPr>
                <w:b/>
                <w:bCs/>
                <w:color w:val="333333"/>
                <w:sz w:val="18"/>
                <w:lang w:val="da-DK"/>
              </w:rPr>
              <w:t xml:space="preserve">                                  </w:t>
            </w:r>
          </w:p>
          <w:p w14:paraId="0AAD636C" w14:textId="27E41302" w:rsidR="007E3917" w:rsidRDefault="007E3917" w:rsidP="00A70514">
            <w:pPr>
              <w:pStyle w:val="Sidehoved"/>
              <w:tabs>
                <w:tab w:val="left" w:pos="720"/>
              </w:tabs>
              <w:rPr>
                <w:b/>
                <w:bCs/>
                <w:color w:val="333333"/>
                <w:sz w:val="18"/>
                <w:lang w:val="da-DK"/>
              </w:rPr>
            </w:pPr>
            <w:r>
              <w:rPr>
                <w:b/>
                <w:bCs/>
                <w:color w:val="333333"/>
                <w:sz w:val="18"/>
                <w:lang w:val="da-DK"/>
              </w:rPr>
              <w:t xml:space="preserve">   Årgang:</w:t>
            </w:r>
            <w:r w:rsidR="00CE60D7">
              <w:rPr>
                <w:b/>
                <w:bCs/>
                <w:color w:val="333333"/>
                <w:sz w:val="18"/>
                <w:lang w:val="da-DK"/>
              </w:rPr>
              <w:t xml:space="preserve"> </w:t>
            </w:r>
            <w:r w:rsidR="00455705">
              <w:rPr>
                <w:b/>
                <w:bCs/>
                <w:color w:val="333333"/>
                <w:sz w:val="18"/>
                <w:lang w:val="da-DK"/>
              </w:rPr>
              <w:t>2009</w:t>
            </w:r>
            <w:r>
              <w:rPr>
                <w:b/>
                <w:bCs/>
                <w:color w:val="333333"/>
                <w:sz w:val="18"/>
                <w:lang w:val="da-DK"/>
              </w:rPr>
              <w:t xml:space="preserve">                                          </w:t>
            </w:r>
          </w:p>
          <w:p w14:paraId="38CBED91" w14:textId="22D35B5D" w:rsidR="007E3917" w:rsidRDefault="007E3917" w:rsidP="00A70514">
            <w:pPr>
              <w:pStyle w:val="Sidehoved"/>
              <w:tabs>
                <w:tab w:val="left" w:pos="720"/>
              </w:tabs>
              <w:rPr>
                <w:b/>
                <w:bCs/>
                <w:color w:val="333333"/>
                <w:sz w:val="18"/>
                <w:lang w:val="da-DK"/>
              </w:rPr>
            </w:pPr>
            <w:r>
              <w:rPr>
                <w:b/>
                <w:bCs/>
                <w:color w:val="333333"/>
                <w:sz w:val="18"/>
                <w:lang w:val="da-DK"/>
              </w:rPr>
              <w:t xml:space="preserve">   Producent: </w:t>
            </w:r>
            <w:r w:rsidR="00455705">
              <w:rPr>
                <w:b/>
                <w:bCs/>
                <w:color w:val="333333"/>
                <w:sz w:val="18"/>
                <w:lang w:val="da-DK"/>
              </w:rPr>
              <w:t>Rudeco</w:t>
            </w:r>
          </w:p>
          <w:p w14:paraId="0265AA86" w14:textId="3070767E" w:rsidR="007E3917" w:rsidRDefault="007E3917" w:rsidP="00A70514">
            <w:pPr>
              <w:pStyle w:val="Sidehoved"/>
              <w:tabs>
                <w:tab w:val="left" w:pos="720"/>
              </w:tabs>
              <w:rPr>
                <w:b/>
                <w:bCs/>
                <w:color w:val="333333"/>
                <w:sz w:val="18"/>
                <w:lang w:val="da-DK"/>
              </w:rPr>
            </w:pPr>
            <w:r>
              <w:rPr>
                <w:b/>
                <w:bCs/>
                <w:color w:val="333333"/>
                <w:sz w:val="18"/>
                <w:lang w:val="da-DK"/>
              </w:rPr>
              <w:t xml:space="preserve">   Er redskabet mærket: </w:t>
            </w:r>
            <w:r w:rsidR="00455705">
              <w:rPr>
                <w:b/>
                <w:bCs/>
                <w:color w:val="333333"/>
                <w:sz w:val="18"/>
                <w:lang w:val="da-DK"/>
              </w:rPr>
              <w:t>Ja</w:t>
            </w:r>
          </w:p>
          <w:p w14:paraId="114B77CD" w14:textId="4567A73E" w:rsidR="007E3917" w:rsidRPr="00D31A44" w:rsidRDefault="007E3917" w:rsidP="00A70514">
            <w:pPr>
              <w:pStyle w:val="Sidehoved"/>
              <w:tabs>
                <w:tab w:val="left" w:pos="720"/>
              </w:tabs>
              <w:ind w:firstLine="70"/>
              <w:rPr>
                <w:b/>
                <w:bCs/>
                <w:color w:val="333333"/>
                <w:sz w:val="18"/>
                <w:lang w:val="da-DK"/>
              </w:rPr>
            </w:pPr>
            <w:r>
              <w:rPr>
                <w:b/>
                <w:bCs/>
                <w:color w:val="333333"/>
                <w:sz w:val="18"/>
                <w:lang w:val="da-DK"/>
              </w:rPr>
              <w:t xml:space="preserve"> Er der registreret fejl/mangler: </w:t>
            </w:r>
            <w:r w:rsidR="00455705">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7E3917" w:rsidRPr="00541EDA" w14:paraId="01984E13" w14:textId="77777777" w:rsidTr="00A70514">
              <w:trPr>
                <w:trHeight w:val="3109"/>
              </w:trPr>
              <w:tc>
                <w:tcPr>
                  <w:tcW w:w="4505" w:type="dxa"/>
                </w:tcPr>
                <w:p w14:paraId="173FB1E5" w14:textId="3E97F064"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65EE1527" wp14:editId="0177DAEA">
                        <wp:extent cx="2723515" cy="2042795"/>
                        <wp:effectExtent l="0" t="0" r="635" b="0"/>
                        <wp:docPr id="13986869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8690" name="Billede 1398686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3515" cy="2042795"/>
                                </a:xfrm>
                                <a:prstGeom prst="rect">
                                  <a:avLst/>
                                </a:prstGeom>
                              </pic:spPr>
                            </pic:pic>
                          </a:graphicData>
                        </a:graphic>
                      </wp:inline>
                    </w:drawing>
                  </w:r>
                </w:p>
              </w:tc>
            </w:tr>
          </w:tbl>
          <w:p w14:paraId="4AF7E500" w14:textId="5190A09B"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w:t>
            </w:r>
            <w:r w:rsidR="00455705">
              <w:rPr>
                <w:b/>
                <w:bCs/>
                <w:color w:val="333333"/>
                <w:sz w:val="18"/>
                <w:lang w:val="da-DK"/>
              </w:rPr>
              <w:t xml:space="preserve"> Gyngestativ</w:t>
            </w:r>
            <w:r>
              <w:rPr>
                <w:b/>
                <w:bCs/>
                <w:color w:val="333333"/>
                <w:sz w:val="18"/>
                <w:lang w:val="da-DK"/>
              </w:rPr>
              <w:t xml:space="preserve">                                  </w:t>
            </w:r>
          </w:p>
          <w:p w14:paraId="23191063" w14:textId="7AAACF37" w:rsidR="007E3917" w:rsidRDefault="007E3917" w:rsidP="00A70514">
            <w:pPr>
              <w:pStyle w:val="Sidehoved"/>
              <w:tabs>
                <w:tab w:val="left" w:pos="720"/>
              </w:tabs>
              <w:rPr>
                <w:b/>
                <w:bCs/>
                <w:color w:val="333333"/>
                <w:sz w:val="18"/>
                <w:lang w:val="da-DK"/>
              </w:rPr>
            </w:pPr>
            <w:r>
              <w:rPr>
                <w:b/>
                <w:bCs/>
                <w:color w:val="333333"/>
                <w:sz w:val="18"/>
                <w:lang w:val="da-DK"/>
              </w:rPr>
              <w:t xml:space="preserve">   Årgang: </w:t>
            </w:r>
            <w:r w:rsidR="00B82FFA">
              <w:rPr>
                <w:b/>
                <w:bCs/>
                <w:color w:val="333333"/>
                <w:sz w:val="18"/>
                <w:lang w:val="da-DK"/>
              </w:rPr>
              <w:t>2009</w:t>
            </w:r>
            <w:r>
              <w:rPr>
                <w:b/>
                <w:bCs/>
                <w:color w:val="333333"/>
                <w:sz w:val="18"/>
                <w:lang w:val="da-DK"/>
              </w:rPr>
              <w:t xml:space="preserve">                                         </w:t>
            </w:r>
          </w:p>
          <w:p w14:paraId="13966DAD" w14:textId="097331A7" w:rsidR="007E3917" w:rsidRDefault="007E3917" w:rsidP="00A70514">
            <w:pPr>
              <w:pStyle w:val="Sidehoved"/>
              <w:tabs>
                <w:tab w:val="left" w:pos="720"/>
              </w:tabs>
              <w:rPr>
                <w:b/>
                <w:bCs/>
                <w:color w:val="333333"/>
                <w:sz w:val="18"/>
                <w:lang w:val="da-DK"/>
              </w:rPr>
            </w:pPr>
            <w:r>
              <w:rPr>
                <w:b/>
                <w:bCs/>
                <w:color w:val="333333"/>
                <w:sz w:val="18"/>
                <w:lang w:val="da-DK"/>
              </w:rPr>
              <w:t xml:space="preserve">   Producent: </w:t>
            </w:r>
            <w:r w:rsidR="00B82FFA">
              <w:rPr>
                <w:b/>
                <w:bCs/>
                <w:color w:val="333333"/>
                <w:sz w:val="18"/>
                <w:lang w:val="da-DK"/>
              </w:rPr>
              <w:t>Aktiv Leg</w:t>
            </w:r>
          </w:p>
          <w:p w14:paraId="0CFA32CF" w14:textId="7D8B4B01" w:rsidR="007E3917" w:rsidRDefault="007E3917" w:rsidP="00A70514">
            <w:pPr>
              <w:pStyle w:val="Sidehoved"/>
              <w:tabs>
                <w:tab w:val="left" w:pos="720"/>
              </w:tabs>
              <w:rPr>
                <w:b/>
                <w:bCs/>
                <w:color w:val="333333"/>
                <w:sz w:val="18"/>
                <w:lang w:val="da-DK"/>
              </w:rPr>
            </w:pPr>
            <w:r>
              <w:rPr>
                <w:b/>
                <w:bCs/>
                <w:color w:val="333333"/>
                <w:sz w:val="18"/>
                <w:lang w:val="da-DK"/>
              </w:rPr>
              <w:t xml:space="preserve">   Er redskabet mærket:</w:t>
            </w:r>
            <w:r w:rsidR="00B82FFA">
              <w:rPr>
                <w:b/>
                <w:bCs/>
                <w:color w:val="333333"/>
                <w:sz w:val="18"/>
                <w:lang w:val="da-DK"/>
              </w:rPr>
              <w:t xml:space="preserve"> Ja</w:t>
            </w:r>
            <w:r>
              <w:rPr>
                <w:b/>
                <w:bCs/>
                <w:color w:val="333333"/>
                <w:sz w:val="18"/>
                <w:lang w:val="da-DK"/>
              </w:rPr>
              <w:t xml:space="preserve"> </w:t>
            </w:r>
          </w:p>
          <w:p w14:paraId="757BE213" w14:textId="04C7A9E5" w:rsidR="007E3917" w:rsidRDefault="007E3917" w:rsidP="00A70514">
            <w:pPr>
              <w:pStyle w:val="Sidehoved"/>
              <w:tabs>
                <w:tab w:val="left" w:pos="720"/>
              </w:tabs>
              <w:rPr>
                <w:lang w:val="da-DK"/>
              </w:rPr>
            </w:pPr>
            <w:r>
              <w:rPr>
                <w:b/>
                <w:bCs/>
                <w:color w:val="333333"/>
                <w:sz w:val="18"/>
                <w:lang w:val="da-DK"/>
              </w:rPr>
              <w:t xml:space="preserve">   Er der registreret fejl/mangler: </w:t>
            </w:r>
            <w:r w:rsidR="00B82FFA">
              <w:rPr>
                <w:b/>
                <w:bCs/>
                <w:color w:val="333333"/>
                <w:sz w:val="18"/>
                <w:lang w:val="da-DK"/>
              </w:rPr>
              <w:t>Nej</w:t>
            </w:r>
          </w:p>
        </w:tc>
      </w:tr>
      <w:tr w:rsidR="007E3917" w:rsidRPr="00541EDA" w14:paraId="4D0952A4"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7E3917" w:rsidRPr="00541EDA" w14:paraId="40EA0F19" w14:textId="77777777" w:rsidTr="00A70514">
              <w:trPr>
                <w:trHeight w:val="3147"/>
              </w:trPr>
              <w:tc>
                <w:tcPr>
                  <w:tcW w:w="4499" w:type="dxa"/>
                </w:tcPr>
                <w:p w14:paraId="1852F0BC" w14:textId="28EE018A"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4DBDE3EC" wp14:editId="255D2597">
                        <wp:extent cx="2719705" cy="2039620"/>
                        <wp:effectExtent l="0" t="0" r="4445" b="0"/>
                        <wp:docPr id="74297964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9645" name="Billede 7429796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9705" cy="2039620"/>
                                </a:xfrm>
                                <a:prstGeom prst="rect">
                                  <a:avLst/>
                                </a:prstGeom>
                              </pic:spPr>
                            </pic:pic>
                          </a:graphicData>
                        </a:graphic>
                      </wp:inline>
                    </w:drawing>
                  </w:r>
                </w:p>
              </w:tc>
            </w:tr>
          </w:tbl>
          <w:p w14:paraId="6E5211C3" w14:textId="7482B344"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06604F">
              <w:rPr>
                <w:b/>
                <w:bCs/>
                <w:color w:val="333333"/>
                <w:sz w:val="18"/>
                <w:lang w:val="da-DK"/>
              </w:rPr>
              <w:t>Legehus</w:t>
            </w:r>
            <w:r>
              <w:rPr>
                <w:b/>
                <w:bCs/>
                <w:color w:val="333333"/>
                <w:sz w:val="18"/>
                <w:lang w:val="da-DK"/>
              </w:rPr>
              <w:t xml:space="preserve">                                </w:t>
            </w:r>
          </w:p>
          <w:p w14:paraId="5D806451" w14:textId="7ADFDAEB" w:rsidR="007E3917" w:rsidRDefault="007E3917" w:rsidP="00A70514">
            <w:pPr>
              <w:pStyle w:val="Sidehoved"/>
              <w:tabs>
                <w:tab w:val="left" w:pos="720"/>
              </w:tabs>
              <w:rPr>
                <w:b/>
                <w:bCs/>
                <w:color w:val="333333"/>
                <w:sz w:val="18"/>
                <w:lang w:val="da-DK"/>
              </w:rPr>
            </w:pPr>
            <w:r>
              <w:rPr>
                <w:b/>
                <w:bCs/>
                <w:color w:val="333333"/>
                <w:sz w:val="18"/>
                <w:lang w:val="da-DK"/>
              </w:rPr>
              <w:t xml:space="preserve">   Årgang: </w:t>
            </w:r>
            <w:r w:rsidR="0006604F">
              <w:rPr>
                <w:b/>
                <w:bCs/>
                <w:color w:val="333333"/>
                <w:sz w:val="18"/>
                <w:lang w:val="da-DK"/>
              </w:rPr>
              <w:t>2009</w:t>
            </w:r>
            <w:r>
              <w:rPr>
                <w:b/>
                <w:bCs/>
                <w:color w:val="333333"/>
                <w:sz w:val="18"/>
                <w:lang w:val="da-DK"/>
              </w:rPr>
              <w:t xml:space="preserve">                                         </w:t>
            </w:r>
          </w:p>
          <w:p w14:paraId="219568A5" w14:textId="3DFBE2B6" w:rsidR="007E3917" w:rsidRDefault="007E3917" w:rsidP="00A70514">
            <w:pPr>
              <w:pStyle w:val="Sidehoved"/>
              <w:tabs>
                <w:tab w:val="left" w:pos="720"/>
              </w:tabs>
              <w:rPr>
                <w:b/>
                <w:bCs/>
                <w:color w:val="333333"/>
                <w:sz w:val="18"/>
                <w:lang w:val="da-DK"/>
              </w:rPr>
            </w:pPr>
            <w:r>
              <w:rPr>
                <w:b/>
                <w:bCs/>
                <w:color w:val="333333"/>
                <w:sz w:val="18"/>
                <w:lang w:val="da-DK"/>
              </w:rPr>
              <w:t xml:space="preserve">   Producent: </w:t>
            </w:r>
            <w:r w:rsidR="0006604F">
              <w:rPr>
                <w:b/>
                <w:bCs/>
                <w:color w:val="333333"/>
                <w:sz w:val="18"/>
                <w:lang w:val="da-DK"/>
              </w:rPr>
              <w:t>Rudeco</w:t>
            </w:r>
          </w:p>
          <w:p w14:paraId="7BDC4706" w14:textId="2D4AAEAD" w:rsidR="007E3917" w:rsidRDefault="007E3917" w:rsidP="00A70514">
            <w:pPr>
              <w:pStyle w:val="Sidehoved"/>
              <w:tabs>
                <w:tab w:val="left" w:pos="720"/>
              </w:tabs>
              <w:rPr>
                <w:b/>
                <w:bCs/>
                <w:color w:val="333333"/>
                <w:sz w:val="18"/>
                <w:lang w:val="da-DK"/>
              </w:rPr>
            </w:pPr>
            <w:r>
              <w:rPr>
                <w:b/>
                <w:bCs/>
                <w:color w:val="333333"/>
                <w:sz w:val="18"/>
                <w:lang w:val="da-DK"/>
              </w:rPr>
              <w:t xml:space="preserve">   Er redskabet mærket: </w:t>
            </w:r>
            <w:r w:rsidR="0006604F">
              <w:rPr>
                <w:b/>
                <w:bCs/>
                <w:color w:val="333333"/>
                <w:sz w:val="18"/>
                <w:lang w:val="da-DK"/>
              </w:rPr>
              <w:t>Ja</w:t>
            </w:r>
          </w:p>
          <w:p w14:paraId="4C9D9D27" w14:textId="0FA99013" w:rsidR="007E3917" w:rsidRDefault="007E3917" w:rsidP="00A70514">
            <w:pPr>
              <w:pStyle w:val="Sidehoved"/>
              <w:tabs>
                <w:tab w:val="left" w:pos="720"/>
              </w:tabs>
              <w:rPr>
                <w:lang w:val="da-DK"/>
              </w:rPr>
            </w:pPr>
            <w:r>
              <w:rPr>
                <w:b/>
                <w:bCs/>
                <w:color w:val="333333"/>
                <w:sz w:val="18"/>
                <w:lang w:val="da-DK"/>
              </w:rPr>
              <w:t xml:space="preserve">   Er der registreret fejl/mangler: </w:t>
            </w:r>
            <w:r w:rsidR="00060A34">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7E3917" w:rsidRPr="00541EDA" w14:paraId="5D775E36" w14:textId="77777777" w:rsidTr="00A70514">
              <w:trPr>
                <w:trHeight w:val="3161"/>
              </w:trPr>
              <w:tc>
                <w:tcPr>
                  <w:tcW w:w="4430" w:type="dxa"/>
                </w:tcPr>
                <w:p w14:paraId="55A2B144" w14:textId="33A61245"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0517C1CE" wp14:editId="71D22187">
                        <wp:extent cx="2675890" cy="2007235"/>
                        <wp:effectExtent l="0" t="0" r="0" b="0"/>
                        <wp:docPr id="168452589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25894" name="Billede 16845258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5890" cy="2007235"/>
                                </a:xfrm>
                                <a:prstGeom prst="rect">
                                  <a:avLst/>
                                </a:prstGeom>
                              </pic:spPr>
                            </pic:pic>
                          </a:graphicData>
                        </a:graphic>
                      </wp:inline>
                    </w:drawing>
                  </w:r>
                </w:p>
              </w:tc>
            </w:tr>
          </w:tbl>
          <w:p w14:paraId="476615A8" w14:textId="7B880A0D"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060A34">
              <w:rPr>
                <w:b/>
                <w:bCs/>
                <w:color w:val="333333"/>
                <w:sz w:val="18"/>
                <w:lang w:val="da-DK"/>
              </w:rPr>
              <w:t>Klatrestativ</w:t>
            </w:r>
            <w:r>
              <w:rPr>
                <w:b/>
                <w:bCs/>
                <w:color w:val="333333"/>
                <w:sz w:val="18"/>
                <w:lang w:val="da-DK"/>
              </w:rPr>
              <w:t xml:space="preserve">                                </w:t>
            </w:r>
          </w:p>
          <w:p w14:paraId="53E0BDD4" w14:textId="77777777" w:rsidR="00060A34" w:rsidRDefault="007E3917" w:rsidP="00060A34">
            <w:pPr>
              <w:pStyle w:val="Sidehoved"/>
              <w:tabs>
                <w:tab w:val="left" w:pos="720"/>
              </w:tabs>
              <w:rPr>
                <w:b/>
                <w:bCs/>
                <w:color w:val="333333"/>
                <w:sz w:val="18"/>
                <w:lang w:val="da-DK"/>
              </w:rPr>
            </w:pPr>
            <w:r>
              <w:rPr>
                <w:b/>
                <w:bCs/>
                <w:color w:val="333333"/>
                <w:sz w:val="18"/>
                <w:lang w:val="da-DK"/>
              </w:rPr>
              <w:t xml:space="preserve">   </w:t>
            </w:r>
            <w:r w:rsidR="00060A34">
              <w:rPr>
                <w:b/>
                <w:bCs/>
                <w:color w:val="333333"/>
                <w:sz w:val="18"/>
                <w:lang w:val="da-DK"/>
              </w:rPr>
              <w:t xml:space="preserve">Årgang: 2009                                         </w:t>
            </w:r>
          </w:p>
          <w:p w14:paraId="6FDF5065" w14:textId="77777777" w:rsidR="00060A34" w:rsidRDefault="00060A34" w:rsidP="00060A34">
            <w:pPr>
              <w:pStyle w:val="Sidehoved"/>
              <w:tabs>
                <w:tab w:val="left" w:pos="720"/>
              </w:tabs>
              <w:rPr>
                <w:b/>
                <w:bCs/>
                <w:color w:val="333333"/>
                <w:sz w:val="18"/>
                <w:lang w:val="da-DK"/>
              </w:rPr>
            </w:pPr>
            <w:r>
              <w:rPr>
                <w:b/>
                <w:bCs/>
                <w:color w:val="333333"/>
                <w:sz w:val="18"/>
                <w:lang w:val="da-DK"/>
              </w:rPr>
              <w:t xml:space="preserve">   Producent: Rudeco</w:t>
            </w:r>
          </w:p>
          <w:p w14:paraId="651C1F7C" w14:textId="77777777" w:rsidR="00060A34" w:rsidRDefault="00060A34" w:rsidP="00060A34">
            <w:pPr>
              <w:pStyle w:val="Sidehoved"/>
              <w:tabs>
                <w:tab w:val="left" w:pos="720"/>
              </w:tabs>
              <w:rPr>
                <w:b/>
                <w:bCs/>
                <w:color w:val="333333"/>
                <w:sz w:val="18"/>
                <w:lang w:val="da-DK"/>
              </w:rPr>
            </w:pPr>
            <w:r>
              <w:rPr>
                <w:b/>
                <w:bCs/>
                <w:color w:val="333333"/>
                <w:sz w:val="18"/>
                <w:lang w:val="da-DK"/>
              </w:rPr>
              <w:t xml:space="preserve">   Er redskabet mærket: Ja</w:t>
            </w:r>
          </w:p>
          <w:p w14:paraId="0029575E" w14:textId="02F0CE5D" w:rsidR="007E3917" w:rsidRDefault="00060A34" w:rsidP="00060A34">
            <w:pPr>
              <w:pStyle w:val="Sidehoved"/>
              <w:tabs>
                <w:tab w:val="left" w:pos="720"/>
              </w:tabs>
              <w:rPr>
                <w:lang w:val="da-DK"/>
              </w:rPr>
            </w:pPr>
            <w:r>
              <w:rPr>
                <w:b/>
                <w:bCs/>
                <w:color w:val="333333"/>
                <w:sz w:val="18"/>
                <w:lang w:val="da-DK"/>
              </w:rPr>
              <w:t xml:space="preserve">   Er der registreret fejl/mangler: Ja</w:t>
            </w:r>
          </w:p>
        </w:tc>
      </w:tr>
      <w:tr w:rsidR="007E3917" w:rsidRPr="00541EDA" w14:paraId="0B7BFF73"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7E3917" w:rsidRPr="00541EDA" w14:paraId="12DB7721" w14:textId="77777777" w:rsidTr="00A70514">
              <w:trPr>
                <w:trHeight w:val="3208"/>
              </w:trPr>
              <w:tc>
                <w:tcPr>
                  <w:tcW w:w="4471" w:type="dxa"/>
                </w:tcPr>
                <w:p w14:paraId="79B43ED5" w14:textId="664FB2F0"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1A909135" wp14:editId="0452A6B5">
                        <wp:extent cx="2701925" cy="2026285"/>
                        <wp:effectExtent l="0" t="0" r="3175" b="0"/>
                        <wp:docPr id="164377536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5362" name="Billede 16437753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p>
              </w:tc>
            </w:tr>
          </w:tbl>
          <w:p w14:paraId="0875E94F" w14:textId="145E39DF"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w:t>
            </w:r>
            <w:r w:rsidR="00060A34">
              <w:rPr>
                <w:b/>
                <w:bCs/>
                <w:color w:val="333333"/>
                <w:sz w:val="18"/>
                <w:lang w:val="da-DK"/>
              </w:rPr>
              <w:t xml:space="preserve"> Legehus</w:t>
            </w:r>
            <w:r>
              <w:rPr>
                <w:b/>
                <w:bCs/>
                <w:color w:val="333333"/>
                <w:sz w:val="18"/>
                <w:lang w:val="da-DK"/>
              </w:rPr>
              <w:t xml:space="preserve">                              </w:t>
            </w:r>
          </w:p>
          <w:p w14:paraId="2E8437A5" w14:textId="27B040A0" w:rsidR="007E3917" w:rsidRDefault="007E3917" w:rsidP="00A70514">
            <w:pPr>
              <w:pStyle w:val="Sidehoved"/>
              <w:tabs>
                <w:tab w:val="left" w:pos="720"/>
              </w:tabs>
              <w:rPr>
                <w:b/>
                <w:bCs/>
                <w:color w:val="333333"/>
                <w:sz w:val="18"/>
                <w:lang w:val="da-DK"/>
              </w:rPr>
            </w:pPr>
            <w:r>
              <w:rPr>
                <w:b/>
                <w:bCs/>
                <w:color w:val="333333"/>
                <w:sz w:val="18"/>
                <w:lang w:val="da-DK"/>
              </w:rPr>
              <w:t xml:space="preserve">   Årgang: </w:t>
            </w:r>
            <w:r w:rsidR="00A311DE">
              <w:rPr>
                <w:b/>
                <w:bCs/>
                <w:color w:val="333333"/>
                <w:sz w:val="18"/>
                <w:lang w:val="da-DK"/>
              </w:rPr>
              <w:t>200</w:t>
            </w:r>
            <w:r w:rsidR="00BD16D7">
              <w:rPr>
                <w:b/>
                <w:bCs/>
                <w:color w:val="333333"/>
                <w:sz w:val="18"/>
                <w:lang w:val="da-DK"/>
              </w:rPr>
              <w:t>7</w:t>
            </w:r>
            <w:r>
              <w:rPr>
                <w:b/>
                <w:bCs/>
                <w:color w:val="333333"/>
                <w:sz w:val="18"/>
                <w:lang w:val="da-DK"/>
              </w:rPr>
              <w:t xml:space="preserve">                                       </w:t>
            </w:r>
          </w:p>
          <w:p w14:paraId="21577468" w14:textId="54859EF0" w:rsidR="007E3917" w:rsidRDefault="007E3917" w:rsidP="00A70514">
            <w:pPr>
              <w:pStyle w:val="Sidehoved"/>
              <w:tabs>
                <w:tab w:val="left" w:pos="720"/>
              </w:tabs>
              <w:rPr>
                <w:b/>
                <w:bCs/>
                <w:color w:val="333333"/>
                <w:sz w:val="18"/>
                <w:lang w:val="da-DK"/>
              </w:rPr>
            </w:pPr>
            <w:r>
              <w:rPr>
                <w:b/>
                <w:bCs/>
                <w:color w:val="333333"/>
                <w:sz w:val="18"/>
                <w:lang w:val="da-DK"/>
              </w:rPr>
              <w:t xml:space="preserve">   Producent: </w:t>
            </w:r>
            <w:r w:rsidR="00A311DE">
              <w:rPr>
                <w:b/>
                <w:bCs/>
                <w:color w:val="333333"/>
                <w:sz w:val="18"/>
                <w:lang w:val="da-DK"/>
              </w:rPr>
              <w:t>Nikostine</w:t>
            </w:r>
          </w:p>
          <w:p w14:paraId="33198DDA" w14:textId="20F9E6B9" w:rsidR="007E3917" w:rsidRDefault="007E3917" w:rsidP="00A70514">
            <w:pPr>
              <w:pStyle w:val="Sidehoved"/>
              <w:tabs>
                <w:tab w:val="left" w:pos="720"/>
              </w:tabs>
              <w:rPr>
                <w:b/>
                <w:bCs/>
                <w:color w:val="333333"/>
                <w:sz w:val="18"/>
                <w:lang w:val="da-DK"/>
              </w:rPr>
            </w:pPr>
            <w:r>
              <w:rPr>
                <w:b/>
                <w:bCs/>
                <w:color w:val="333333"/>
                <w:sz w:val="18"/>
                <w:lang w:val="da-DK"/>
              </w:rPr>
              <w:t xml:space="preserve">   Er redskabet mærket: </w:t>
            </w:r>
            <w:r w:rsidR="00A311DE">
              <w:rPr>
                <w:b/>
                <w:bCs/>
                <w:color w:val="333333"/>
                <w:sz w:val="18"/>
                <w:lang w:val="da-DK"/>
              </w:rPr>
              <w:t>Ja</w:t>
            </w:r>
            <w:r>
              <w:rPr>
                <w:b/>
                <w:bCs/>
                <w:color w:val="333333"/>
                <w:sz w:val="18"/>
                <w:lang w:val="da-DK"/>
              </w:rPr>
              <w:t xml:space="preserve">            </w:t>
            </w:r>
          </w:p>
          <w:p w14:paraId="7663B663" w14:textId="797C93BB"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Er der registreret fejl/mangler: </w:t>
            </w:r>
            <w:r w:rsidR="00A311DE">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7E3917" w:rsidRPr="00541EDA" w14:paraId="731A3617" w14:textId="77777777" w:rsidTr="00A70514">
              <w:trPr>
                <w:trHeight w:val="3201"/>
              </w:trPr>
              <w:tc>
                <w:tcPr>
                  <w:tcW w:w="4430" w:type="dxa"/>
                </w:tcPr>
                <w:p w14:paraId="6A58FE21" w14:textId="7685E9A5" w:rsidR="007E3917"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0A615F39" wp14:editId="3C6831FE">
                        <wp:extent cx="2675890" cy="2007235"/>
                        <wp:effectExtent l="0" t="0" r="0" b="0"/>
                        <wp:docPr id="151007614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6146" name="Billede 15100761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5890" cy="2007235"/>
                                </a:xfrm>
                                <a:prstGeom prst="rect">
                                  <a:avLst/>
                                </a:prstGeom>
                              </pic:spPr>
                            </pic:pic>
                          </a:graphicData>
                        </a:graphic>
                      </wp:inline>
                    </w:drawing>
                  </w:r>
                </w:p>
              </w:tc>
            </w:tr>
          </w:tbl>
          <w:p w14:paraId="4F9A0518" w14:textId="131FA09E" w:rsidR="007E3917" w:rsidRDefault="007E3917"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F77379">
              <w:rPr>
                <w:b/>
                <w:bCs/>
                <w:color w:val="333333"/>
                <w:sz w:val="18"/>
                <w:lang w:val="da-DK"/>
              </w:rPr>
              <w:t>Bålsted</w:t>
            </w:r>
          </w:p>
          <w:p w14:paraId="6B9D4564" w14:textId="458FA834" w:rsidR="007E3917" w:rsidRDefault="007E3917" w:rsidP="00F77379">
            <w:pPr>
              <w:pStyle w:val="Sidehoved"/>
              <w:tabs>
                <w:tab w:val="left" w:pos="720"/>
              </w:tabs>
              <w:rPr>
                <w:b/>
                <w:bCs/>
                <w:color w:val="333333"/>
                <w:sz w:val="18"/>
                <w:lang w:val="da-DK"/>
              </w:rPr>
            </w:pPr>
            <w:r>
              <w:rPr>
                <w:b/>
                <w:bCs/>
                <w:color w:val="333333"/>
                <w:sz w:val="18"/>
                <w:lang w:val="da-DK"/>
              </w:rPr>
              <w:t xml:space="preserve">   </w:t>
            </w:r>
            <w:r w:rsidR="00F77379">
              <w:rPr>
                <w:color w:val="333333"/>
                <w:sz w:val="18"/>
                <w:lang w:val="da-DK"/>
              </w:rPr>
              <w:t>Ikke omfattet af DS/EN 1176</w:t>
            </w:r>
            <w:r>
              <w:rPr>
                <w:b/>
                <w:bCs/>
                <w:color w:val="333333"/>
                <w:sz w:val="18"/>
                <w:lang w:val="da-DK"/>
              </w:rPr>
              <w:t xml:space="preserve"> </w:t>
            </w:r>
          </w:p>
        </w:tc>
      </w:tr>
    </w:tbl>
    <w:p w14:paraId="6AF90E5D" w14:textId="1A0ACE04" w:rsidR="001809BA" w:rsidRDefault="001809BA" w:rsidP="00935124">
      <w:pPr>
        <w:pStyle w:val="Sidehoved"/>
        <w:tabs>
          <w:tab w:val="left" w:pos="720"/>
        </w:tabs>
        <w:rPr>
          <w:sz w:val="22"/>
          <w:szCs w:val="22"/>
          <w:lang w:val="da-DK"/>
        </w:rPr>
      </w:pPr>
    </w:p>
    <w:p w14:paraId="2B8E3404" w14:textId="77777777" w:rsidR="001809BA" w:rsidRDefault="001809BA">
      <w:pPr>
        <w:rPr>
          <w:sz w:val="22"/>
          <w:szCs w:val="22"/>
          <w:lang w:val="da-DK"/>
        </w:rPr>
      </w:pPr>
      <w:r>
        <w:rPr>
          <w:sz w:val="22"/>
          <w:szCs w:val="22"/>
          <w:lang w:val="da-DK"/>
        </w:rPr>
        <w:br w:type="page"/>
      </w:r>
    </w:p>
    <w:p w14:paraId="096E38A6" w14:textId="2E04E736" w:rsidR="001809BA" w:rsidRDefault="001809BA" w:rsidP="001809BA">
      <w:pPr>
        <w:rPr>
          <w:b/>
          <w:bCs/>
          <w:sz w:val="28"/>
          <w:lang w:val="da-DK"/>
        </w:rPr>
      </w:pPr>
      <w:r>
        <w:rPr>
          <w:b/>
          <w:bCs/>
          <w:sz w:val="28"/>
          <w:lang w:val="da-DK"/>
        </w:rPr>
        <w:lastRenderedPageBreak/>
        <w:t>Oversigt over redskaberne</w:t>
      </w:r>
      <w:r w:rsidR="00EF2320">
        <w:rPr>
          <w:b/>
          <w:bCs/>
          <w:sz w:val="28"/>
          <w:lang w:val="da-DK"/>
        </w:rPr>
        <w:t>:</w:t>
      </w:r>
      <w:r>
        <w:rPr>
          <w:b/>
          <w:bCs/>
          <w:sz w:val="28"/>
          <w:lang w:val="da-DK"/>
        </w:rPr>
        <w:t xml:space="preserv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1809BA" w:rsidRPr="00541EDA" w14:paraId="17EE7098"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1809BA" w:rsidRPr="00541EDA" w14:paraId="1D5F487B" w14:textId="77777777" w:rsidTr="00A70514">
              <w:trPr>
                <w:trHeight w:val="3094"/>
              </w:trPr>
              <w:tc>
                <w:tcPr>
                  <w:tcW w:w="4534" w:type="dxa"/>
                </w:tcPr>
                <w:p w14:paraId="647FFECF" w14:textId="53EC792A"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31F12304" wp14:editId="4AC681A3">
                        <wp:extent cx="2741930" cy="2056765"/>
                        <wp:effectExtent l="0" t="0" r="1270" b="635"/>
                        <wp:docPr id="135702872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28726" name="Billede 13570287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930" cy="2056765"/>
                                </a:xfrm>
                                <a:prstGeom prst="rect">
                                  <a:avLst/>
                                </a:prstGeom>
                              </pic:spPr>
                            </pic:pic>
                          </a:graphicData>
                        </a:graphic>
                      </wp:inline>
                    </w:drawing>
                  </w:r>
                </w:p>
              </w:tc>
            </w:tr>
          </w:tbl>
          <w:p w14:paraId="6B6C6522" w14:textId="2D445EFB"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w:t>
            </w:r>
            <w:r w:rsidR="00F77379">
              <w:rPr>
                <w:b/>
                <w:bCs/>
                <w:color w:val="333333"/>
                <w:sz w:val="18"/>
                <w:lang w:val="da-DK"/>
              </w:rPr>
              <w:t xml:space="preserve"> Legehus</w:t>
            </w:r>
            <w:r>
              <w:rPr>
                <w:b/>
                <w:bCs/>
                <w:color w:val="333333"/>
                <w:sz w:val="18"/>
                <w:lang w:val="da-DK"/>
              </w:rPr>
              <w:t xml:space="preserve">                                   </w:t>
            </w:r>
          </w:p>
          <w:p w14:paraId="3870AA03" w14:textId="6DBB4B4B"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r w:rsidR="009C632E">
              <w:rPr>
                <w:b/>
                <w:bCs/>
                <w:color w:val="333333"/>
                <w:sz w:val="18"/>
                <w:lang w:val="da-DK"/>
              </w:rPr>
              <w:t>20</w:t>
            </w:r>
            <w:r w:rsidR="00BD16D7">
              <w:rPr>
                <w:b/>
                <w:bCs/>
                <w:color w:val="333333"/>
                <w:sz w:val="18"/>
                <w:lang w:val="da-DK"/>
              </w:rPr>
              <w:t>15</w:t>
            </w:r>
            <w:r>
              <w:rPr>
                <w:b/>
                <w:bCs/>
                <w:color w:val="333333"/>
                <w:sz w:val="18"/>
                <w:lang w:val="da-DK"/>
              </w:rPr>
              <w:t xml:space="preserve">                                         </w:t>
            </w:r>
          </w:p>
          <w:p w14:paraId="5536F4DA" w14:textId="7BCFEA2E"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r w:rsidR="009C632E">
              <w:rPr>
                <w:b/>
                <w:bCs/>
                <w:color w:val="333333"/>
                <w:sz w:val="18"/>
                <w:lang w:val="da-DK"/>
              </w:rPr>
              <w:t>Nikostine</w:t>
            </w:r>
          </w:p>
          <w:p w14:paraId="385C3F24" w14:textId="1339A699"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w:t>
            </w:r>
            <w:r w:rsidR="009C632E">
              <w:rPr>
                <w:b/>
                <w:bCs/>
                <w:color w:val="333333"/>
                <w:sz w:val="18"/>
                <w:lang w:val="da-DK"/>
              </w:rPr>
              <w:t xml:space="preserve"> Ja</w:t>
            </w:r>
            <w:r>
              <w:rPr>
                <w:b/>
                <w:bCs/>
                <w:color w:val="333333"/>
                <w:sz w:val="18"/>
                <w:lang w:val="da-DK"/>
              </w:rPr>
              <w:t xml:space="preserve"> </w:t>
            </w:r>
          </w:p>
          <w:p w14:paraId="45EF09CA" w14:textId="2E5A10B7" w:rsidR="001809BA" w:rsidRPr="00D31A44" w:rsidRDefault="001809BA" w:rsidP="00A70514">
            <w:pPr>
              <w:pStyle w:val="Sidehoved"/>
              <w:tabs>
                <w:tab w:val="left" w:pos="720"/>
              </w:tabs>
              <w:ind w:firstLine="70"/>
              <w:rPr>
                <w:b/>
                <w:bCs/>
                <w:color w:val="333333"/>
                <w:sz w:val="18"/>
                <w:lang w:val="da-DK"/>
              </w:rPr>
            </w:pPr>
            <w:r>
              <w:rPr>
                <w:b/>
                <w:bCs/>
                <w:color w:val="333333"/>
                <w:sz w:val="18"/>
                <w:lang w:val="da-DK"/>
              </w:rPr>
              <w:t xml:space="preserve"> Er der registreret fejl/mangler: </w:t>
            </w:r>
            <w:r w:rsidR="00AF15A6">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1809BA" w:rsidRPr="00541EDA" w14:paraId="7B647C97" w14:textId="77777777" w:rsidTr="00A70514">
              <w:trPr>
                <w:trHeight w:val="3109"/>
              </w:trPr>
              <w:tc>
                <w:tcPr>
                  <w:tcW w:w="4505" w:type="dxa"/>
                </w:tcPr>
                <w:p w14:paraId="7E576FAF" w14:textId="23353712"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4B8E6A4E" wp14:editId="72FF64AF">
                        <wp:extent cx="2723515" cy="2042795"/>
                        <wp:effectExtent l="0" t="0" r="635" b="0"/>
                        <wp:docPr id="662799054"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9054" name="Billede 6627990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3515" cy="2042795"/>
                                </a:xfrm>
                                <a:prstGeom prst="rect">
                                  <a:avLst/>
                                </a:prstGeom>
                              </pic:spPr>
                            </pic:pic>
                          </a:graphicData>
                        </a:graphic>
                      </wp:inline>
                    </w:drawing>
                  </w:r>
                </w:p>
              </w:tc>
            </w:tr>
          </w:tbl>
          <w:p w14:paraId="590C9BF9" w14:textId="2EA3D7B1"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AF15A6">
              <w:rPr>
                <w:b/>
                <w:bCs/>
                <w:color w:val="333333"/>
                <w:sz w:val="18"/>
                <w:lang w:val="da-DK"/>
              </w:rPr>
              <w:t>Sandkasse med stolper til læsejl</w:t>
            </w:r>
            <w:r>
              <w:rPr>
                <w:b/>
                <w:bCs/>
                <w:color w:val="333333"/>
                <w:sz w:val="18"/>
                <w:lang w:val="da-DK"/>
              </w:rPr>
              <w:t xml:space="preserve">                                 </w:t>
            </w:r>
          </w:p>
          <w:p w14:paraId="5C429DDB" w14:textId="0650C343" w:rsidR="000B0C95" w:rsidRDefault="001809BA" w:rsidP="000B0C95">
            <w:pPr>
              <w:pStyle w:val="Sidehoved"/>
              <w:tabs>
                <w:tab w:val="left" w:pos="720"/>
              </w:tabs>
              <w:rPr>
                <w:b/>
                <w:bCs/>
                <w:color w:val="333333"/>
                <w:sz w:val="18"/>
                <w:lang w:val="da-DK"/>
              </w:rPr>
            </w:pPr>
            <w:r>
              <w:rPr>
                <w:b/>
                <w:bCs/>
                <w:color w:val="333333"/>
                <w:sz w:val="18"/>
                <w:lang w:val="da-DK"/>
              </w:rPr>
              <w:t xml:space="preserve">   </w:t>
            </w:r>
            <w:r w:rsidR="000B0C95">
              <w:rPr>
                <w:b/>
                <w:bCs/>
                <w:color w:val="333333"/>
                <w:sz w:val="18"/>
                <w:lang w:val="da-DK"/>
              </w:rPr>
              <w:t>Årgang: 200</w:t>
            </w:r>
            <w:r w:rsidR="007B1A92">
              <w:rPr>
                <w:b/>
                <w:bCs/>
                <w:color w:val="333333"/>
                <w:sz w:val="18"/>
                <w:lang w:val="da-DK"/>
              </w:rPr>
              <w:t>7</w:t>
            </w:r>
            <w:r w:rsidR="000B0C95">
              <w:rPr>
                <w:b/>
                <w:bCs/>
                <w:color w:val="333333"/>
                <w:sz w:val="18"/>
                <w:lang w:val="da-DK"/>
              </w:rPr>
              <w:t xml:space="preserve">                                         </w:t>
            </w:r>
          </w:p>
          <w:p w14:paraId="02AEBC6B" w14:textId="77777777" w:rsidR="000B0C95" w:rsidRDefault="000B0C95" w:rsidP="000B0C95">
            <w:pPr>
              <w:pStyle w:val="Sidehoved"/>
              <w:tabs>
                <w:tab w:val="left" w:pos="720"/>
              </w:tabs>
              <w:rPr>
                <w:b/>
                <w:bCs/>
                <w:color w:val="333333"/>
                <w:sz w:val="18"/>
                <w:lang w:val="da-DK"/>
              </w:rPr>
            </w:pPr>
            <w:r>
              <w:rPr>
                <w:b/>
                <w:bCs/>
                <w:color w:val="333333"/>
                <w:sz w:val="18"/>
                <w:lang w:val="da-DK"/>
              </w:rPr>
              <w:t xml:space="preserve">   Producent: Nikostine</w:t>
            </w:r>
          </w:p>
          <w:p w14:paraId="047F10E5" w14:textId="77777777" w:rsidR="000B0C95" w:rsidRDefault="000B0C95" w:rsidP="000B0C95">
            <w:pPr>
              <w:pStyle w:val="Sidehoved"/>
              <w:tabs>
                <w:tab w:val="left" w:pos="720"/>
              </w:tabs>
              <w:rPr>
                <w:b/>
                <w:bCs/>
                <w:color w:val="333333"/>
                <w:sz w:val="18"/>
                <w:lang w:val="da-DK"/>
              </w:rPr>
            </w:pPr>
            <w:r>
              <w:rPr>
                <w:b/>
                <w:bCs/>
                <w:color w:val="333333"/>
                <w:sz w:val="18"/>
                <w:lang w:val="da-DK"/>
              </w:rPr>
              <w:t xml:space="preserve">   Er redskabet mærket: Ja </w:t>
            </w:r>
          </w:p>
          <w:p w14:paraId="1ABB2105" w14:textId="229361CA" w:rsidR="001809BA" w:rsidRDefault="000B0C95" w:rsidP="000B0C95">
            <w:pPr>
              <w:pStyle w:val="Sidehoved"/>
              <w:tabs>
                <w:tab w:val="left" w:pos="720"/>
              </w:tabs>
              <w:rPr>
                <w:lang w:val="da-DK"/>
              </w:rPr>
            </w:pPr>
            <w:r>
              <w:rPr>
                <w:b/>
                <w:bCs/>
                <w:color w:val="333333"/>
                <w:sz w:val="18"/>
                <w:lang w:val="da-DK"/>
              </w:rPr>
              <w:t xml:space="preserve">  </w:t>
            </w:r>
            <w:r>
              <w:rPr>
                <w:b/>
                <w:bCs/>
                <w:color w:val="333333"/>
                <w:sz w:val="18"/>
                <w:lang w:val="da-DK"/>
              </w:rPr>
              <w:t xml:space="preserve"> Er der registreret fejl/mangler: Ja</w:t>
            </w:r>
          </w:p>
        </w:tc>
      </w:tr>
      <w:tr w:rsidR="001809BA" w:rsidRPr="00541EDA" w14:paraId="329F9F73"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1809BA" w:rsidRPr="00541EDA" w14:paraId="2100BE53" w14:textId="77777777" w:rsidTr="00A70514">
              <w:trPr>
                <w:trHeight w:val="3147"/>
              </w:trPr>
              <w:tc>
                <w:tcPr>
                  <w:tcW w:w="4499" w:type="dxa"/>
                </w:tcPr>
                <w:p w14:paraId="31623E67" w14:textId="70AED4C9"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7E262132" wp14:editId="29065534">
                        <wp:extent cx="2719705" cy="2039620"/>
                        <wp:effectExtent l="0" t="0" r="4445" b="0"/>
                        <wp:docPr id="58992767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27677" name="Billede 5899276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9705" cy="2039620"/>
                                </a:xfrm>
                                <a:prstGeom prst="rect">
                                  <a:avLst/>
                                </a:prstGeom>
                              </pic:spPr>
                            </pic:pic>
                          </a:graphicData>
                        </a:graphic>
                      </wp:inline>
                    </w:drawing>
                  </w:r>
                </w:p>
              </w:tc>
            </w:tr>
          </w:tbl>
          <w:p w14:paraId="349245E1" w14:textId="32ADBB30"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0B0C95">
              <w:rPr>
                <w:b/>
                <w:bCs/>
                <w:color w:val="333333"/>
                <w:sz w:val="18"/>
                <w:lang w:val="da-DK"/>
              </w:rPr>
              <w:t>Balanceforløb</w:t>
            </w:r>
            <w:r>
              <w:rPr>
                <w:b/>
                <w:bCs/>
                <w:color w:val="333333"/>
                <w:sz w:val="18"/>
                <w:lang w:val="da-DK"/>
              </w:rPr>
              <w:t xml:space="preserve">                                </w:t>
            </w:r>
          </w:p>
          <w:p w14:paraId="6A8F8667" w14:textId="62F15DB6"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r w:rsidR="00A363CB">
              <w:rPr>
                <w:b/>
                <w:bCs/>
                <w:color w:val="333333"/>
                <w:sz w:val="18"/>
                <w:lang w:val="da-DK"/>
              </w:rPr>
              <w:t>200</w:t>
            </w:r>
            <w:r w:rsidR="007B1A92">
              <w:rPr>
                <w:b/>
                <w:bCs/>
                <w:color w:val="333333"/>
                <w:sz w:val="18"/>
                <w:lang w:val="da-DK"/>
              </w:rPr>
              <w:t>5</w:t>
            </w:r>
            <w:r>
              <w:rPr>
                <w:b/>
                <w:bCs/>
                <w:color w:val="333333"/>
                <w:sz w:val="18"/>
                <w:lang w:val="da-DK"/>
              </w:rPr>
              <w:t xml:space="preserve">                                         </w:t>
            </w:r>
          </w:p>
          <w:p w14:paraId="1F240A11" w14:textId="7728BB00"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r w:rsidR="00A363CB">
              <w:rPr>
                <w:b/>
                <w:bCs/>
                <w:color w:val="333333"/>
                <w:sz w:val="18"/>
                <w:lang w:val="da-DK"/>
              </w:rPr>
              <w:t>Aktiv Leg</w:t>
            </w:r>
          </w:p>
          <w:p w14:paraId="44A2F030" w14:textId="0398070D"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 </w:t>
            </w:r>
            <w:r w:rsidR="00A363CB">
              <w:rPr>
                <w:b/>
                <w:bCs/>
                <w:color w:val="333333"/>
                <w:sz w:val="18"/>
                <w:lang w:val="da-DK"/>
              </w:rPr>
              <w:t>Ja</w:t>
            </w:r>
          </w:p>
          <w:p w14:paraId="39E53C40" w14:textId="657938DA" w:rsidR="001809BA" w:rsidRDefault="001809BA" w:rsidP="00A70514">
            <w:pPr>
              <w:pStyle w:val="Sidehoved"/>
              <w:tabs>
                <w:tab w:val="left" w:pos="720"/>
              </w:tabs>
              <w:rPr>
                <w:lang w:val="da-DK"/>
              </w:rPr>
            </w:pPr>
            <w:r>
              <w:rPr>
                <w:b/>
                <w:bCs/>
                <w:color w:val="333333"/>
                <w:sz w:val="18"/>
                <w:lang w:val="da-DK"/>
              </w:rPr>
              <w:t xml:space="preserve">   Er der registreret fejl/mangler: </w:t>
            </w:r>
            <w:r w:rsidR="00A363CB">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809BA" w:rsidRPr="00541EDA" w14:paraId="3E1FE333" w14:textId="77777777" w:rsidTr="00A70514">
              <w:trPr>
                <w:trHeight w:val="3161"/>
              </w:trPr>
              <w:tc>
                <w:tcPr>
                  <w:tcW w:w="4430" w:type="dxa"/>
                </w:tcPr>
                <w:p w14:paraId="2A4542C9" w14:textId="3E3B3BE2"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017517F6" wp14:editId="389AE314">
                        <wp:extent cx="2675890" cy="2007235"/>
                        <wp:effectExtent l="0" t="0" r="0" b="0"/>
                        <wp:docPr id="212076555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65555" name="Billede 21207655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5890" cy="2007235"/>
                                </a:xfrm>
                                <a:prstGeom prst="rect">
                                  <a:avLst/>
                                </a:prstGeom>
                              </pic:spPr>
                            </pic:pic>
                          </a:graphicData>
                        </a:graphic>
                      </wp:inline>
                    </w:drawing>
                  </w:r>
                </w:p>
              </w:tc>
            </w:tr>
          </w:tbl>
          <w:p w14:paraId="685BEE9F" w14:textId="5656F534"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A363CB">
              <w:rPr>
                <w:b/>
                <w:bCs/>
                <w:color w:val="333333"/>
                <w:sz w:val="18"/>
                <w:lang w:val="da-DK"/>
              </w:rPr>
              <w:t>Fugleredegynge</w:t>
            </w:r>
            <w:r>
              <w:rPr>
                <w:b/>
                <w:bCs/>
                <w:color w:val="333333"/>
                <w:sz w:val="18"/>
                <w:lang w:val="da-DK"/>
              </w:rPr>
              <w:t xml:space="preserve">                                </w:t>
            </w:r>
          </w:p>
          <w:p w14:paraId="29DE3476" w14:textId="61EB886D"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r w:rsidR="00F17273">
              <w:rPr>
                <w:b/>
                <w:bCs/>
                <w:color w:val="333333"/>
                <w:sz w:val="18"/>
                <w:lang w:val="da-DK"/>
              </w:rPr>
              <w:t>2020</w:t>
            </w:r>
            <w:r>
              <w:rPr>
                <w:b/>
                <w:bCs/>
                <w:color w:val="333333"/>
                <w:sz w:val="18"/>
                <w:lang w:val="da-DK"/>
              </w:rPr>
              <w:t xml:space="preserve">                                         </w:t>
            </w:r>
          </w:p>
          <w:p w14:paraId="4C8F5F85" w14:textId="3364F14A"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r w:rsidR="00F17273">
              <w:rPr>
                <w:b/>
                <w:bCs/>
                <w:color w:val="333333"/>
                <w:sz w:val="18"/>
                <w:lang w:val="da-DK"/>
              </w:rPr>
              <w:t>Guldborg/Bos</w:t>
            </w:r>
          </w:p>
          <w:p w14:paraId="33504430" w14:textId="2E8F408E"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 </w:t>
            </w:r>
            <w:r w:rsidR="00F17273">
              <w:rPr>
                <w:b/>
                <w:bCs/>
                <w:color w:val="333333"/>
                <w:sz w:val="18"/>
                <w:lang w:val="da-DK"/>
              </w:rPr>
              <w:t>Ja</w:t>
            </w:r>
          </w:p>
          <w:p w14:paraId="2954BB3B" w14:textId="2636EF93" w:rsidR="001809BA" w:rsidRDefault="001809BA" w:rsidP="00A70514">
            <w:pPr>
              <w:pStyle w:val="Sidehoved"/>
              <w:tabs>
                <w:tab w:val="left" w:pos="720"/>
              </w:tabs>
              <w:rPr>
                <w:lang w:val="da-DK"/>
              </w:rPr>
            </w:pPr>
            <w:r>
              <w:rPr>
                <w:b/>
                <w:bCs/>
                <w:color w:val="333333"/>
                <w:sz w:val="18"/>
                <w:lang w:val="da-DK"/>
              </w:rPr>
              <w:t xml:space="preserve">   Er der registreret fejl/mangler: </w:t>
            </w:r>
            <w:r w:rsidR="00F17273">
              <w:rPr>
                <w:b/>
                <w:bCs/>
                <w:color w:val="333333"/>
                <w:sz w:val="18"/>
                <w:lang w:val="da-DK"/>
              </w:rPr>
              <w:t>Nej</w:t>
            </w:r>
          </w:p>
        </w:tc>
      </w:tr>
      <w:tr w:rsidR="001809BA" w:rsidRPr="00541EDA" w14:paraId="0174DACB"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1809BA" w:rsidRPr="00541EDA" w14:paraId="23B0850A" w14:textId="77777777" w:rsidTr="00A70514">
              <w:trPr>
                <w:trHeight w:val="3208"/>
              </w:trPr>
              <w:tc>
                <w:tcPr>
                  <w:tcW w:w="4471" w:type="dxa"/>
                </w:tcPr>
                <w:p w14:paraId="30B4D086" w14:textId="70A7FE70"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77D8F796" wp14:editId="795B24AC">
                        <wp:extent cx="2701925" cy="2026285"/>
                        <wp:effectExtent l="0" t="0" r="3175" b="0"/>
                        <wp:docPr id="82562967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9672" name="Billede 8256296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p>
              </w:tc>
            </w:tr>
          </w:tbl>
          <w:p w14:paraId="45EC9ABD" w14:textId="299778EC"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2748BC">
              <w:rPr>
                <w:b/>
                <w:bCs/>
                <w:color w:val="333333"/>
                <w:sz w:val="18"/>
                <w:lang w:val="da-DK"/>
              </w:rPr>
              <w:t>Stolper til læsejl</w:t>
            </w:r>
            <w:r>
              <w:rPr>
                <w:b/>
                <w:bCs/>
                <w:color w:val="333333"/>
                <w:sz w:val="18"/>
                <w:lang w:val="da-DK"/>
              </w:rPr>
              <w:t xml:space="preserve">                             </w:t>
            </w:r>
          </w:p>
          <w:p w14:paraId="20F910CA"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p>
          <w:p w14:paraId="0E05DDD8"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p>
          <w:p w14:paraId="121C4D63" w14:textId="3D11DE9E"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 </w:t>
            </w:r>
            <w:r w:rsidR="002748BC">
              <w:rPr>
                <w:b/>
                <w:bCs/>
                <w:color w:val="333333"/>
                <w:sz w:val="18"/>
                <w:lang w:val="da-DK"/>
              </w:rPr>
              <w:t>Nej</w:t>
            </w:r>
            <w:r>
              <w:rPr>
                <w:b/>
                <w:bCs/>
                <w:color w:val="333333"/>
                <w:sz w:val="18"/>
                <w:lang w:val="da-DK"/>
              </w:rPr>
              <w:t xml:space="preserve">            </w:t>
            </w:r>
          </w:p>
          <w:p w14:paraId="62D17EFE" w14:textId="77AFD759"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Er der registreret fejl/mangler: </w:t>
            </w:r>
            <w:r w:rsidR="002748BC">
              <w:rPr>
                <w:b/>
                <w:bCs/>
                <w:color w:val="333333"/>
                <w:sz w:val="18"/>
                <w:lang w:val="da-DK"/>
              </w:rPr>
              <w:t>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809BA" w:rsidRPr="00541EDA" w14:paraId="50495DA0" w14:textId="77777777" w:rsidTr="00A70514">
              <w:trPr>
                <w:trHeight w:val="3201"/>
              </w:trPr>
              <w:tc>
                <w:tcPr>
                  <w:tcW w:w="4430" w:type="dxa"/>
                </w:tcPr>
                <w:p w14:paraId="1A01C0AD" w14:textId="28FE23D9"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38B1F1EE" wp14:editId="56C25C48">
                        <wp:extent cx="2675890" cy="2007235"/>
                        <wp:effectExtent l="0" t="0" r="0" b="0"/>
                        <wp:docPr id="133875437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4371" name="Billede 13387543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5890" cy="2007235"/>
                                </a:xfrm>
                                <a:prstGeom prst="rect">
                                  <a:avLst/>
                                </a:prstGeom>
                              </pic:spPr>
                            </pic:pic>
                          </a:graphicData>
                        </a:graphic>
                      </wp:inline>
                    </w:drawing>
                  </w:r>
                </w:p>
              </w:tc>
            </w:tr>
          </w:tbl>
          <w:p w14:paraId="2999A67B" w14:textId="5E593697"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2748BC">
              <w:rPr>
                <w:b/>
                <w:bCs/>
                <w:color w:val="333333"/>
                <w:sz w:val="18"/>
                <w:lang w:val="da-DK"/>
              </w:rPr>
              <w:t>Klatrestativ med rutsjebane</w:t>
            </w:r>
          </w:p>
          <w:p w14:paraId="069490FB"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p>
          <w:p w14:paraId="0C8AADED"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p>
          <w:p w14:paraId="3F3F0E2D" w14:textId="636D083A"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 </w:t>
            </w:r>
            <w:r w:rsidR="007B1A92">
              <w:rPr>
                <w:b/>
                <w:bCs/>
                <w:color w:val="333333"/>
                <w:sz w:val="18"/>
                <w:lang w:val="da-DK"/>
              </w:rPr>
              <w:t>Nej</w:t>
            </w:r>
          </w:p>
          <w:p w14:paraId="710FAD36" w14:textId="2ECB063F"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Er der registreret fejl/mangler: </w:t>
            </w:r>
            <w:r w:rsidR="007B1A92">
              <w:rPr>
                <w:b/>
                <w:bCs/>
                <w:color w:val="333333"/>
                <w:sz w:val="18"/>
                <w:lang w:val="da-DK"/>
              </w:rPr>
              <w:t>Ja</w:t>
            </w:r>
          </w:p>
        </w:tc>
      </w:tr>
    </w:tbl>
    <w:p w14:paraId="6DB6D4B3" w14:textId="33525985" w:rsidR="001809BA" w:rsidRDefault="001809BA" w:rsidP="00935124">
      <w:pPr>
        <w:pStyle w:val="Sidehoved"/>
        <w:tabs>
          <w:tab w:val="left" w:pos="720"/>
        </w:tabs>
        <w:rPr>
          <w:sz w:val="22"/>
          <w:szCs w:val="22"/>
          <w:lang w:val="da-DK"/>
        </w:rPr>
      </w:pPr>
    </w:p>
    <w:p w14:paraId="79410E04" w14:textId="77777777" w:rsidR="001809BA" w:rsidRDefault="001809BA">
      <w:pPr>
        <w:rPr>
          <w:sz w:val="22"/>
          <w:szCs w:val="22"/>
          <w:lang w:val="da-DK"/>
        </w:rPr>
      </w:pPr>
      <w:r>
        <w:rPr>
          <w:sz w:val="22"/>
          <w:szCs w:val="22"/>
          <w:lang w:val="da-DK"/>
        </w:rPr>
        <w:br w:type="page"/>
      </w:r>
    </w:p>
    <w:p w14:paraId="2ED84EF6" w14:textId="02D48527" w:rsidR="001809BA" w:rsidRDefault="001809BA" w:rsidP="001809BA">
      <w:pPr>
        <w:rPr>
          <w:b/>
          <w:bCs/>
          <w:sz w:val="28"/>
          <w:lang w:val="da-DK"/>
        </w:rPr>
      </w:pPr>
      <w:r>
        <w:rPr>
          <w:b/>
          <w:bCs/>
          <w:sz w:val="28"/>
          <w:lang w:val="da-DK"/>
        </w:rPr>
        <w:lastRenderedPageBreak/>
        <w:t>Oversigt over redskaberne</w:t>
      </w:r>
      <w:r w:rsidR="00EF2320">
        <w:rPr>
          <w:b/>
          <w:bCs/>
          <w:sz w:val="28"/>
          <w:lang w:val="da-DK"/>
        </w:rPr>
        <w:t>:</w:t>
      </w:r>
      <w:r>
        <w:rPr>
          <w:b/>
          <w:bCs/>
          <w:sz w:val="28"/>
          <w:lang w:val="da-DK"/>
        </w:rPr>
        <w:t xml:space="preserv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1809BA" w:rsidRPr="00541EDA" w14:paraId="18C261DB" w14:textId="77777777" w:rsidTr="00A70514">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1809BA" w:rsidRPr="00541EDA" w14:paraId="065AF738" w14:textId="77777777" w:rsidTr="00A70514">
              <w:trPr>
                <w:trHeight w:val="3094"/>
              </w:trPr>
              <w:tc>
                <w:tcPr>
                  <w:tcW w:w="4534" w:type="dxa"/>
                </w:tcPr>
                <w:p w14:paraId="3B59FD66" w14:textId="2281AADE" w:rsidR="001809BA" w:rsidRDefault="00962AC8" w:rsidP="00A70514">
                  <w:pPr>
                    <w:pStyle w:val="Sidehoved"/>
                    <w:tabs>
                      <w:tab w:val="left" w:pos="720"/>
                    </w:tabs>
                    <w:rPr>
                      <w:b/>
                      <w:bCs/>
                      <w:color w:val="333333"/>
                      <w:sz w:val="18"/>
                      <w:lang w:val="da-DK"/>
                    </w:rPr>
                  </w:pPr>
                  <w:r>
                    <w:rPr>
                      <w:b/>
                      <w:bCs/>
                      <w:noProof/>
                      <w:color w:val="333333"/>
                      <w:sz w:val="18"/>
                      <w:lang w:val="da-DK"/>
                    </w:rPr>
                    <w:drawing>
                      <wp:inline distT="0" distB="0" distL="0" distR="0" wp14:anchorId="6384DC5D" wp14:editId="00B5BA8D">
                        <wp:extent cx="2741930" cy="2056765"/>
                        <wp:effectExtent l="0" t="0" r="1270" b="635"/>
                        <wp:docPr id="126597973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9732" name="Billede 12659797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930" cy="2056765"/>
                                </a:xfrm>
                                <a:prstGeom prst="rect">
                                  <a:avLst/>
                                </a:prstGeom>
                              </pic:spPr>
                            </pic:pic>
                          </a:graphicData>
                        </a:graphic>
                      </wp:inline>
                    </w:drawing>
                  </w:r>
                </w:p>
              </w:tc>
            </w:tr>
          </w:tbl>
          <w:p w14:paraId="6ACAC58E" w14:textId="125F3FAC" w:rsidR="001809BA" w:rsidRDefault="001809BA" w:rsidP="00A70514">
            <w:pPr>
              <w:pStyle w:val="Sidehoved"/>
              <w:tabs>
                <w:tab w:val="left" w:pos="720"/>
              </w:tabs>
              <w:ind w:left="110" w:hanging="110"/>
              <w:rPr>
                <w:b/>
                <w:bCs/>
                <w:color w:val="333333"/>
                <w:sz w:val="18"/>
                <w:lang w:val="da-DK"/>
              </w:rPr>
            </w:pPr>
            <w:r>
              <w:rPr>
                <w:b/>
                <w:bCs/>
                <w:color w:val="333333"/>
                <w:sz w:val="18"/>
                <w:lang w:val="da-DK"/>
              </w:rPr>
              <w:t xml:space="preserve">   Redskab: </w:t>
            </w:r>
            <w:r w:rsidR="00B570F3">
              <w:rPr>
                <w:b/>
                <w:bCs/>
                <w:color w:val="333333"/>
                <w:sz w:val="18"/>
                <w:lang w:val="da-DK"/>
              </w:rPr>
              <w:t>Stolper til læsejl</w:t>
            </w:r>
            <w:r>
              <w:rPr>
                <w:b/>
                <w:bCs/>
                <w:color w:val="333333"/>
                <w:sz w:val="18"/>
                <w:lang w:val="da-DK"/>
              </w:rPr>
              <w:t xml:space="preserve">                                  </w:t>
            </w:r>
          </w:p>
          <w:p w14:paraId="0009CADB"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Årgang:                                          </w:t>
            </w:r>
          </w:p>
          <w:p w14:paraId="12B7E730" w14:textId="77777777" w:rsidR="001809BA" w:rsidRDefault="001809BA" w:rsidP="00A70514">
            <w:pPr>
              <w:pStyle w:val="Sidehoved"/>
              <w:tabs>
                <w:tab w:val="left" w:pos="720"/>
              </w:tabs>
              <w:rPr>
                <w:b/>
                <w:bCs/>
                <w:color w:val="333333"/>
                <w:sz w:val="18"/>
                <w:lang w:val="da-DK"/>
              </w:rPr>
            </w:pPr>
            <w:r>
              <w:rPr>
                <w:b/>
                <w:bCs/>
                <w:color w:val="333333"/>
                <w:sz w:val="18"/>
                <w:lang w:val="da-DK"/>
              </w:rPr>
              <w:t xml:space="preserve">   Producent: </w:t>
            </w:r>
          </w:p>
          <w:p w14:paraId="342CD5AF" w14:textId="3E486137" w:rsidR="001809BA" w:rsidRDefault="001809BA" w:rsidP="00A70514">
            <w:pPr>
              <w:pStyle w:val="Sidehoved"/>
              <w:tabs>
                <w:tab w:val="left" w:pos="720"/>
              </w:tabs>
              <w:rPr>
                <w:b/>
                <w:bCs/>
                <w:color w:val="333333"/>
                <w:sz w:val="18"/>
                <w:lang w:val="da-DK"/>
              </w:rPr>
            </w:pPr>
            <w:r>
              <w:rPr>
                <w:b/>
                <w:bCs/>
                <w:color w:val="333333"/>
                <w:sz w:val="18"/>
                <w:lang w:val="da-DK"/>
              </w:rPr>
              <w:t xml:space="preserve">   Er redskabet mærket: </w:t>
            </w:r>
            <w:r w:rsidR="00B570F3">
              <w:rPr>
                <w:b/>
                <w:bCs/>
                <w:color w:val="333333"/>
                <w:sz w:val="18"/>
                <w:lang w:val="da-DK"/>
              </w:rPr>
              <w:t>Nej</w:t>
            </w:r>
          </w:p>
          <w:p w14:paraId="370E7961" w14:textId="02CDA1CB" w:rsidR="001809BA" w:rsidRPr="00D31A44" w:rsidRDefault="001809BA" w:rsidP="00A70514">
            <w:pPr>
              <w:pStyle w:val="Sidehoved"/>
              <w:tabs>
                <w:tab w:val="left" w:pos="720"/>
              </w:tabs>
              <w:ind w:firstLine="70"/>
              <w:rPr>
                <w:b/>
                <w:bCs/>
                <w:color w:val="333333"/>
                <w:sz w:val="18"/>
                <w:lang w:val="da-DK"/>
              </w:rPr>
            </w:pPr>
            <w:r>
              <w:rPr>
                <w:b/>
                <w:bCs/>
                <w:color w:val="333333"/>
                <w:sz w:val="18"/>
                <w:lang w:val="da-DK"/>
              </w:rPr>
              <w:t xml:space="preserve"> Er der registreret fejl/mangler: </w:t>
            </w:r>
            <w:r w:rsidR="00B570F3">
              <w:rPr>
                <w:b/>
                <w:bCs/>
                <w:color w:val="333333"/>
                <w:sz w:val="18"/>
                <w:lang w:val="da-DK"/>
              </w:rPr>
              <w:t>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1809BA" w:rsidRPr="00541EDA" w14:paraId="32EE6564" w14:textId="77777777" w:rsidTr="00A70514">
              <w:trPr>
                <w:trHeight w:val="3109"/>
              </w:trPr>
              <w:tc>
                <w:tcPr>
                  <w:tcW w:w="4505" w:type="dxa"/>
                </w:tcPr>
                <w:p w14:paraId="41534798" w14:textId="77777777" w:rsidR="001809BA" w:rsidRDefault="001809BA" w:rsidP="00A70514">
                  <w:pPr>
                    <w:pStyle w:val="Sidehoved"/>
                    <w:tabs>
                      <w:tab w:val="left" w:pos="720"/>
                    </w:tabs>
                    <w:rPr>
                      <w:b/>
                      <w:bCs/>
                      <w:color w:val="333333"/>
                      <w:sz w:val="18"/>
                      <w:lang w:val="da-DK"/>
                    </w:rPr>
                  </w:pPr>
                </w:p>
              </w:tc>
            </w:tr>
          </w:tbl>
          <w:p w14:paraId="7EB478A1" w14:textId="0733E29E" w:rsidR="00962AC8" w:rsidRDefault="001809BA" w:rsidP="00962AC8">
            <w:pPr>
              <w:pStyle w:val="Sidehoved"/>
              <w:tabs>
                <w:tab w:val="left" w:pos="720"/>
              </w:tabs>
              <w:ind w:left="110" w:hanging="110"/>
              <w:rPr>
                <w:lang w:val="da-DK"/>
              </w:rPr>
            </w:pPr>
            <w:r>
              <w:rPr>
                <w:b/>
                <w:bCs/>
                <w:color w:val="333333"/>
                <w:sz w:val="18"/>
                <w:lang w:val="da-DK"/>
              </w:rPr>
              <w:t xml:space="preserve">   </w:t>
            </w:r>
          </w:p>
          <w:p w14:paraId="3118A017" w14:textId="64E86B9D" w:rsidR="001809BA" w:rsidRDefault="001809BA" w:rsidP="00A70514">
            <w:pPr>
              <w:pStyle w:val="Sidehoved"/>
              <w:tabs>
                <w:tab w:val="left" w:pos="720"/>
              </w:tabs>
              <w:rPr>
                <w:lang w:val="da-DK"/>
              </w:rPr>
            </w:pPr>
          </w:p>
        </w:tc>
      </w:tr>
    </w:tbl>
    <w:p w14:paraId="78335A39" w14:textId="77777777" w:rsidR="00962AC8" w:rsidRDefault="00962AC8" w:rsidP="00B2647A">
      <w:pPr>
        <w:pStyle w:val="Sidehoved"/>
        <w:tabs>
          <w:tab w:val="left" w:pos="720"/>
        </w:tabs>
        <w:rPr>
          <w:b/>
          <w:sz w:val="28"/>
          <w:szCs w:val="28"/>
          <w:lang w:val="da-DK"/>
        </w:rPr>
      </w:pPr>
    </w:p>
    <w:p w14:paraId="104BD61F" w14:textId="77777777" w:rsidR="00962AC8" w:rsidRDefault="00962AC8">
      <w:pPr>
        <w:rPr>
          <w:b/>
          <w:sz w:val="28"/>
          <w:szCs w:val="28"/>
          <w:lang w:val="da-DK"/>
        </w:rPr>
      </w:pPr>
      <w:r>
        <w:rPr>
          <w:b/>
          <w:sz w:val="28"/>
          <w:szCs w:val="28"/>
          <w:lang w:val="da-DK"/>
        </w:rPr>
        <w:br w:type="page"/>
      </w:r>
    </w:p>
    <w:p w14:paraId="739BF9BF" w14:textId="65192275" w:rsidR="00B2647A" w:rsidRPr="00E139F5" w:rsidRDefault="00B2647A" w:rsidP="00B2647A">
      <w:pPr>
        <w:pStyle w:val="Sidehoved"/>
        <w:tabs>
          <w:tab w:val="left" w:pos="720"/>
        </w:tabs>
        <w:rPr>
          <w:b/>
          <w:sz w:val="28"/>
          <w:szCs w:val="28"/>
          <w:lang w:val="da-DK"/>
        </w:rPr>
      </w:pPr>
      <w:r w:rsidRPr="00E139F5">
        <w:rPr>
          <w:b/>
          <w:sz w:val="28"/>
          <w:szCs w:val="28"/>
          <w:lang w:val="da-DK"/>
        </w:rPr>
        <w:lastRenderedPageBreak/>
        <w:t>Beskrivelse af de redskaber som er inspiceret på legepladsen:</w:t>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B2647A" w:rsidRPr="00541EDA" w14:paraId="6C7EE266" w14:textId="77777777" w:rsidTr="00A70514">
        <w:tc>
          <w:tcPr>
            <w:tcW w:w="4747" w:type="dxa"/>
          </w:tcPr>
          <w:p w14:paraId="59899DA4" w14:textId="23FA70EC" w:rsidR="00B2647A" w:rsidRPr="00F9178D" w:rsidRDefault="00B2647A" w:rsidP="00A70514">
            <w:pPr>
              <w:pStyle w:val="Sidehoved"/>
              <w:tabs>
                <w:tab w:val="left" w:pos="720"/>
              </w:tabs>
              <w:rPr>
                <w:sz w:val="22"/>
                <w:szCs w:val="22"/>
                <w:lang w:val="da-DK"/>
              </w:rPr>
            </w:pPr>
            <w:r w:rsidRPr="7E3ED374">
              <w:rPr>
                <w:sz w:val="22"/>
                <w:szCs w:val="22"/>
                <w:lang w:val="da-DK"/>
              </w:rPr>
              <w:t>Foto 1</w:t>
            </w:r>
          </w:p>
          <w:p w14:paraId="59AD3983" w14:textId="779EB05A" w:rsidR="00B2647A" w:rsidRDefault="00962AC8" w:rsidP="00A70514">
            <w:pPr>
              <w:pStyle w:val="Sidehoved"/>
              <w:tabs>
                <w:tab w:val="left" w:pos="720"/>
              </w:tabs>
              <w:rPr>
                <w:sz w:val="22"/>
                <w:szCs w:val="22"/>
                <w:lang w:val="da-DK"/>
              </w:rPr>
            </w:pPr>
            <w:r>
              <w:rPr>
                <w:noProof/>
                <w:sz w:val="22"/>
                <w:szCs w:val="22"/>
                <w:lang w:val="da-DK"/>
              </w:rPr>
              <w:drawing>
                <wp:inline distT="0" distB="0" distL="0" distR="0" wp14:anchorId="1DE06F13" wp14:editId="23C61238">
                  <wp:extent cx="2925445" cy="2193925"/>
                  <wp:effectExtent l="0" t="0" r="8255" b="0"/>
                  <wp:docPr id="441808166"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8166" name="Billede 4418081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0F717273" w14:textId="77777777" w:rsidR="00B2647A" w:rsidRPr="00F9178D" w:rsidRDefault="00B2647A" w:rsidP="00A70514">
            <w:pPr>
              <w:pStyle w:val="Sidehoved"/>
              <w:tabs>
                <w:tab w:val="left" w:pos="720"/>
              </w:tabs>
              <w:rPr>
                <w:sz w:val="22"/>
                <w:szCs w:val="22"/>
                <w:lang w:val="da-DK"/>
              </w:rPr>
            </w:pPr>
          </w:p>
        </w:tc>
        <w:tc>
          <w:tcPr>
            <w:tcW w:w="4747" w:type="dxa"/>
          </w:tcPr>
          <w:p w14:paraId="0E405F67" w14:textId="77777777" w:rsidR="00B2647A" w:rsidRDefault="00B2647A" w:rsidP="00A70514">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B2647A" w:rsidRPr="001D0FB5" w14:paraId="0E2E7280" w14:textId="77777777" w:rsidTr="00A70514">
              <w:tc>
                <w:tcPr>
                  <w:tcW w:w="4155" w:type="dxa"/>
                </w:tcPr>
                <w:p w14:paraId="569899AE" w14:textId="77777777" w:rsidR="00B2647A" w:rsidRPr="00120554" w:rsidRDefault="00B2647A" w:rsidP="00A70514">
                  <w:pPr>
                    <w:rPr>
                      <w:sz w:val="22"/>
                      <w:szCs w:val="22"/>
                      <w:lang w:val="da-DK"/>
                    </w:rPr>
                  </w:pPr>
                  <w:r w:rsidRPr="00120554">
                    <w:rPr>
                      <w:sz w:val="22"/>
                      <w:szCs w:val="22"/>
                      <w:lang w:val="da-DK"/>
                    </w:rPr>
                    <w:t>DS/EN 1176 del 1 Generelle krav</w:t>
                  </w:r>
                </w:p>
              </w:tc>
              <w:tc>
                <w:tcPr>
                  <w:tcW w:w="449" w:type="dxa"/>
                </w:tcPr>
                <w:p w14:paraId="374C88F2" w14:textId="77777777" w:rsidR="00B2647A" w:rsidRPr="00120554" w:rsidRDefault="00B2647A" w:rsidP="00A70514">
                  <w:pPr>
                    <w:rPr>
                      <w:lang w:val="da-DK"/>
                    </w:rPr>
                  </w:pPr>
                  <w:r>
                    <w:rPr>
                      <w:lang w:val="da-DK"/>
                    </w:rPr>
                    <w:t>x</w:t>
                  </w:r>
                </w:p>
              </w:tc>
            </w:tr>
            <w:tr w:rsidR="00B2647A" w:rsidRPr="00120554" w14:paraId="700B1C42" w14:textId="77777777" w:rsidTr="00A70514">
              <w:tc>
                <w:tcPr>
                  <w:tcW w:w="4155" w:type="dxa"/>
                </w:tcPr>
                <w:p w14:paraId="26EB5006" w14:textId="77777777" w:rsidR="00B2647A" w:rsidRPr="00120554" w:rsidRDefault="00B2647A" w:rsidP="00A70514">
                  <w:pPr>
                    <w:rPr>
                      <w:sz w:val="22"/>
                      <w:szCs w:val="22"/>
                      <w:lang w:val="da-DK"/>
                    </w:rPr>
                  </w:pPr>
                  <w:r w:rsidRPr="00120554">
                    <w:rPr>
                      <w:sz w:val="22"/>
                      <w:szCs w:val="22"/>
                      <w:lang w:val="da-DK"/>
                    </w:rPr>
                    <w:t>DS/EN 1176 del 2 Gynger</w:t>
                  </w:r>
                </w:p>
              </w:tc>
              <w:tc>
                <w:tcPr>
                  <w:tcW w:w="449" w:type="dxa"/>
                </w:tcPr>
                <w:p w14:paraId="2C69C083" w14:textId="77777777" w:rsidR="00B2647A" w:rsidRPr="00120554" w:rsidRDefault="00B2647A" w:rsidP="00A70514">
                  <w:pPr>
                    <w:rPr>
                      <w:lang w:val="da-DK"/>
                    </w:rPr>
                  </w:pPr>
                </w:p>
              </w:tc>
            </w:tr>
            <w:tr w:rsidR="00B2647A" w:rsidRPr="00120554" w14:paraId="1480C038" w14:textId="77777777" w:rsidTr="00A70514">
              <w:tc>
                <w:tcPr>
                  <w:tcW w:w="4155" w:type="dxa"/>
                </w:tcPr>
                <w:p w14:paraId="7547F26E" w14:textId="77777777" w:rsidR="00B2647A" w:rsidRPr="00120554" w:rsidRDefault="00B2647A" w:rsidP="00A70514">
                  <w:pPr>
                    <w:rPr>
                      <w:sz w:val="22"/>
                      <w:szCs w:val="22"/>
                      <w:lang w:val="da-DK"/>
                    </w:rPr>
                  </w:pPr>
                  <w:r w:rsidRPr="00120554">
                    <w:rPr>
                      <w:sz w:val="22"/>
                      <w:szCs w:val="22"/>
                      <w:lang w:val="da-DK"/>
                    </w:rPr>
                    <w:t>DS/EN 1176 del 3 Rutsjebaner</w:t>
                  </w:r>
                </w:p>
              </w:tc>
              <w:tc>
                <w:tcPr>
                  <w:tcW w:w="449" w:type="dxa"/>
                </w:tcPr>
                <w:p w14:paraId="642C59E0" w14:textId="77777777" w:rsidR="00B2647A" w:rsidRPr="00120554" w:rsidRDefault="00B2647A" w:rsidP="00A70514">
                  <w:pPr>
                    <w:rPr>
                      <w:lang w:val="da-DK"/>
                    </w:rPr>
                  </w:pPr>
                </w:p>
              </w:tc>
            </w:tr>
            <w:tr w:rsidR="00B2647A" w:rsidRPr="00120554" w14:paraId="5430F4AC" w14:textId="77777777" w:rsidTr="00A70514">
              <w:tc>
                <w:tcPr>
                  <w:tcW w:w="4155" w:type="dxa"/>
                </w:tcPr>
                <w:p w14:paraId="2A5ACFA7" w14:textId="77777777" w:rsidR="00B2647A" w:rsidRPr="00120554" w:rsidRDefault="00B2647A" w:rsidP="00A70514">
                  <w:pPr>
                    <w:rPr>
                      <w:sz w:val="22"/>
                      <w:szCs w:val="22"/>
                      <w:lang w:val="da-DK"/>
                    </w:rPr>
                  </w:pPr>
                  <w:r w:rsidRPr="00120554">
                    <w:rPr>
                      <w:sz w:val="22"/>
                      <w:szCs w:val="22"/>
                      <w:lang w:val="da-DK"/>
                    </w:rPr>
                    <w:t>DS/EN 1176 del 4 Svævebaner</w:t>
                  </w:r>
                </w:p>
              </w:tc>
              <w:tc>
                <w:tcPr>
                  <w:tcW w:w="449" w:type="dxa"/>
                </w:tcPr>
                <w:p w14:paraId="78DD130E" w14:textId="77777777" w:rsidR="00B2647A" w:rsidRPr="00120554" w:rsidRDefault="00B2647A" w:rsidP="00A70514">
                  <w:pPr>
                    <w:rPr>
                      <w:lang w:val="da-DK"/>
                    </w:rPr>
                  </w:pPr>
                </w:p>
              </w:tc>
            </w:tr>
            <w:tr w:rsidR="00B2647A" w:rsidRPr="00120554" w14:paraId="79257DC3" w14:textId="77777777" w:rsidTr="00A70514">
              <w:tc>
                <w:tcPr>
                  <w:tcW w:w="4155" w:type="dxa"/>
                </w:tcPr>
                <w:p w14:paraId="75275C99" w14:textId="77777777" w:rsidR="00B2647A" w:rsidRPr="00120554" w:rsidRDefault="00B2647A" w:rsidP="00A70514">
                  <w:pPr>
                    <w:rPr>
                      <w:sz w:val="22"/>
                      <w:szCs w:val="22"/>
                      <w:lang w:val="da-DK"/>
                    </w:rPr>
                  </w:pPr>
                  <w:r w:rsidRPr="00120554">
                    <w:rPr>
                      <w:sz w:val="22"/>
                      <w:szCs w:val="22"/>
                      <w:lang w:val="da-DK"/>
                    </w:rPr>
                    <w:t>DS/EN 1176 del 5 Karruseller</w:t>
                  </w:r>
                </w:p>
              </w:tc>
              <w:tc>
                <w:tcPr>
                  <w:tcW w:w="449" w:type="dxa"/>
                </w:tcPr>
                <w:p w14:paraId="02184BED" w14:textId="77777777" w:rsidR="00B2647A" w:rsidRPr="00120554" w:rsidRDefault="00B2647A" w:rsidP="00A70514">
                  <w:pPr>
                    <w:rPr>
                      <w:lang w:val="da-DK"/>
                    </w:rPr>
                  </w:pPr>
                </w:p>
              </w:tc>
            </w:tr>
            <w:tr w:rsidR="00B2647A" w:rsidRPr="00120554" w14:paraId="57C7D01A" w14:textId="77777777" w:rsidTr="00A70514">
              <w:tc>
                <w:tcPr>
                  <w:tcW w:w="4155" w:type="dxa"/>
                </w:tcPr>
                <w:p w14:paraId="2E56AAAA" w14:textId="77777777" w:rsidR="00B2647A" w:rsidRPr="00120554" w:rsidRDefault="00B2647A" w:rsidP="00A70514">
                  <w:pPr>
                    <w:rPr>
                      <w:sz w:val="22"/>
                      <w:szCs w:val="22"/>
                      <w:lang w:val="da-DK"/>
                    </w:rPr>
                  </w:pPr>
                  <w:r w:rsidRPr="00120554">
                    <w:rPr>
                      <w:sz w:val="22"/>
                      <w:szCs w:val="22"/>
                      <w:lang w:val="da-DK"/>
                    </w:rPr>
                    <w:t>DS/EN 1176 del 6 Vipper</w:t>
                  </w:r>
                </w:p>
              </w:tc>
              <w:tc>
                <w:tcPr>
                  <w:tcW w:w="449" w:type="dxa"/>
                </w:tcPr>
                <w:p w14:paraId="4DDDF9DF" w14:textId="77777777" w:rsidR="00B2647A" w:rsidRPr="00120554" w:rsidRDefault="00B2647A" w:rsidP="00A70514">
                  <w:pPr>
                    <w:rPr>
                      <w:lang w:val="da-DK"/>
                    </w:rPr>
                  </w:pPr>
                </w:p>
              </w:tc>
            </w:tr>
            <w:tr w:rsidR="00B2647A" w:rsidRPr="001D0FB5" w14:paraId="507D3914" w14:textId="77777777" w:rsidTr="00A70514">
              <w:tc>
                <w:tcPr>
                  <w:tcW w:w="4155" w:type="dxa"/>
                </w:tcPr>
                <w:p w14:paraId="27876B76" w14:textId="77777777" w:rsidR="00B2647A" w:rsidRPr="00120554" w:rsidRDefault="00B2647A" w:rsidP="00A70514">
                  <w:pPr>
                    <w:rPr>
                      <w:sz w:val="22"/>
                      <w:szCs w:val="22"/>
                      <w:lang w:val="da-DK"/>
                    </w:rPr>
                  </w:pPr>
                  <w:r w:rsidRPr="00120554">
                    <w:rPr>
                      <w:sz w:val="22"/>
                      <w:szCs w:val="22"/>
                      <w:lang w:val="da-DK"/>
                    </w:rPr>
                    <w:t>DS/EN 1176 del 7 Insp. og Vedligehold</w:t>
                  </w:r>
                </w:p>
              </w:tc>
              <w:tc>
                <w:tcPr>
                  <w:tcW w:w="449" w:type="dxa"/>
                </w:tcPr>
                <w:p w14:paraId="11324491" w14:textId="77777777" w:rsidR="00B2647A" w:rsidRPr="00120554" w:rsidRDefault="00B2647A" w:rsidP="00A70514">
                  <w:pPr>
                    <w:rPr>
                      <w:lang w:val="da-DK"/>
                    </w:rPr>
                  </w:pPr>
                  <w:r>
                    <w:rPr>
                      <w:lang w:val="da-DK"/>
                    </w:rPr>
                    <w:t>x</w:t>
                  </w:r>
                </w:p>
              </w:tc>
            </w:tr>
            <w:tr w:rsidR="00B2647A" w:rsidRPr="00541EDA" w14:paraId="16AA3C7C" w14:textId="77777777" w:rsidTr="00A70514">
              <w:tc>
                <w:tcPr>
                  <w:tcW w:w="4155" w:type="dxa"/>
                </w:tcPr>
                <w:p w14:paraId="6F039C43" w14:textId="77777777" w:rsidR="00B2647A" w:rsidRPr="00120554" w:rsidRDefault="00B2647A" w:rsidP="00A70514">
                  <w:pPr>
                    <w:rPr>
                      <w:sz w:val="22"/>
                      <w:szCs w:val="22"/>
                      <w:lang w:val="da-DK"/>
                    </w:rPr>
                  </w:pPr>
                  <w:r w:rsidRPr="00120554">
                    <w:rPr>
                      <w:sz w:val="22"/>
                      <w:szCs w:val="22"/>
                      <w:lang w:val="da-DK"/>
                    </w:rPr>
                    <w:t>DS/EN 1176 del 10 Lukkede systemer</w:t>
                  </w:r>
                </w:p>
              </w:tc>
              <w:tc>
                <w:tcPr>
                  <w:tcW w:w="449" w:type="dxa"/>
                </w:tcPr>
                <w:p w14:paraId="788EBB09" w14:textId="77777777" w:rsidR="00B2647A" w:rsidRPr="00120554" w:rsidRDefault="00B2647A" w:rsidP="00A70514">
                  <w:pPr>
                    <w:rPr>
                      <w:lang w:val="da-DK"/>
                    </w:rPr>
                  </w:pPr>
                </w:p>
              </w:tc>
            </w:tr>
            <w:tr w:rsidR="00B2647A" w:rsidRPr="00541EDA" w14:paraId="166E776A" w14:textId="77777777" w:rsidTr="00A70514">
              <w:tc>
                <w:tcPr>
                  <w:tcW w:w="4155" w:type="dxa"/>
                </w:tcPr>
                <w:p w14:paraId="1BDF3066" w14:textId="77777777" w:rsidR="00B2647A" w:rsidRPr="00120554" w:rsidRDefault="00B2647A" w:rsidP="00A70514">
                  <w:pPr>
                    <w:rPr>
                      <w:sz w:val="22"/>
                      <w:szCs w:val="22"/>
                      <w:lang w:val="da-DK"/>
                    </w:rPr>
                  </w:pPr>
                  <w:r w:rsidRPr="00120554">
                    <w:rPr>
                      <w:sz w:val="22"/>
                      <w:szCs w:val="22"/>
                      <w:lang w:val="da-DK"/>
                    </w:rPr>
                    <w:t>DS/EN 1176 del 11 3-D Klatrenet</w:t>
                  </w:r>
                </w:p>
              </w:tc>
              <w:tc>
                <w:tcPr>
                  <w:tcW w:w="449" w:type="dxa"/>
                </w:tcPr>
                <w:p w14:paraId="5C507A3E" w14:textId="77777777" w:rsidR="00B2647A" w:rsidRPr="00120554" w:rsidRDefault="00B2647A" w:rsidP="00A70514">
                  <w:pPr>
                    <w:rPr>
                      <w:lang w:val="da-DK"/>
                    </w:rPr>
                  </w:pPr>
                </w:p>
              </w:tc>
            </w:tr>
            <w:tr w:rsidR="00B2647A" w:rsidRPr="00120554" w14:paraId="2BA19642" w14:textId="77777777" w:rsidTr="00A70514">
              <w:tc>
                <w:tcPr>
                  <w:tcW w:w="4155" w:type="dxa"/>
                </w:tcPr>
                <w:p w14:paraId="26E7DDA6" w14:textId="77777777" w:rsidR="00B2647A" w:rsidRPr="00120554" w:rsidRDefault="00B2647A" w:rsidP="00A70514">
                  <w:pPr>
                    <w:rPr>
                      <w:sz w:val="22"/>
                      <w:szCs w:val="22"/>
                      <w:lang w:val="da-DK"/>
                    </w:rPr>
                  </w:pPr>
                  <w:r w:rsidRPr="00120554">
                    <w:rPr>
                      <w:sz w:val="22"/>
                      <w:szCs w:val="22"/>
                      <w:lang w:val="da-DK"/>
                    </w:rPr>
                    <w:t>DS/EN 1177 Stødabsorberende underlag</w:t>
                  </w:r>
                </w:p>
              </w:tc>
              <w:tc>
                <w:tcPr>
                  <w:tcW w:w="449" w:type="dxa"/>
                </w:tcPr>
                <w:p w14:paraId="282EEF5D" w14:textId="0689081F" w:rsidR="00B2647A" w:rsidRPr="00120554" w:rsidRDefault="00B2647A" w:rsidP="00A70514">
                  <w:pPr>
                    <w:rPr>
                      <w:lang w:val="da-DK"/>
                    </w:rPr>
                  </w:pPr>
                </w:p>
              </w:tc>
            </w:tr>
            <w:tr w:rsidR="00B2647A" w:rsidRPr="00120554" w14:paraId="723BA97D" w14:textId="77777777" w:rsidTr="00A70514">
              <w:tc>
                <w:tcPr>
                  <w:tcW w:w="4155" w:type="dxa"/>
                </w:tcPr>
                <w:p w14:paraId="710E22C9" w14:textId="77777777" w:rsidR="00B2647A" w:rsidRPr="00120554" w:rsidRDefault="00B2647A" w:rsidP="00A70514">
                  <w:pPr>
                    <w:rPr>
                      <w:sz w:val="22"/>
                      <w:szCs w:val="22"/>
                      <w:lang w:val="da-DK"/>
                    </w:rPr>
                  </w:pPr>
                  <w:r>
                    <w:rPr>
                      <w:sz w:val="22"/>
                      <w:szCs w:val="22"/>
                      <w:lang w:val="da-DK"/>
                    </w:rPr>
                    <w:t>DS 1500 Naturlegeredskaber</w:t>
                  </w:r>
                </w:p>
              </w:tc>
              <w:tc>
                <w:tcPr>
                  <w:tcW w:w="449" w:type="dxa"/>
                </w:tcPr>
                <w:p w14:paraId="46597DCB" w14:textId="77777777" w:rsidR="00B2647A" w:rsidRPr="00120554" w:rsidRDefault="00B2647A" w:rsidP="00A70514">
                  <w:pPr>
                    <w:rPr>
                      <w:lang w:val="da-DK"/>
                    </w:rPr>
                  </w:pPr>
                </w:p>
              </w:tc>
            </w:tr>
            <w:tr w:rsidR="00B2647A" w:rsidRPr="00541EDA" w14:paraId="3F1F468F" w14:textId="77777777" w:rsidTr="00A70514">
              <w:tc>
                <w:tcPr>
                  <w:tcW w:w="4155" w:type="dxa"/>
                </w:tcPr>
                <w:p w14:paraId="75E20AF5" w14:textId="77777777" w:rsidR="00B2647A" w:rsidRPr="00120554" w:rsidRDefault="00B2647A" w:rsidP="00A70514">
                  <w:pPr>
                    <w:rPr>
                      <w:sz w:val="22"/>
                      <w:szCs w:val="22"/>
                      <w:lang w:val="da-DK"/>
                    </w:rPr>
                  </w:pPr>
                  <w:r w:rsidRPr="00120554">
                    <w:rPr>
                      <w:sz w:val="22"/>
                      <w:szCs w:val="22"/>
                      <w:lang w:val="da-DK"/>
                    </w:rPr>
                    <w:t>Relevant DS/EN på installationstidspunktet</w:t>
                  </w:r>
                </w:p>
              </w:tc>
              <w:tc>
                <w:tcPr>
                  <w:tcW w:w="449" w:type="dxa"/>
                </w:tcPr>
                <w:p w14:paraId="7BCB3E3B" w14:textId="77777777" w:rsidR="00B2647A" w:rsidRPr="00120554" w:rsidRDefault="00B2647A" w:rsidP="00A70514">
                  <w:pPr>
                    <w:rPr>
                      <w:lang w:val="da-DK"/>
                    </w:rPr>
                  </w:pPr>
                </w:p>
              </w:tc>
            </w:tr>
          </w:tbl>
          <w:p w14:paraId="2DE2AFCC" w14:textId="77777777" w:rsidR="00B2647A" w:rsidRPr="00F9178D" w:rsidRDefault="00B2647A" w:rsidP="00A70514">
            <w:pPr>
              <w:rPr>
                <w:sz w:val="22"/>
                <w:szCs w:val="22"/>
                <w:lang w:val="da-DK"/>
              </w:rPr>
            </w:pPr>
          </w:p>
        </w:tc>
      </w:tr>
      <w:tr w:rsidR="00B2647A" w:rsidRPr="009556F7" w14:paraId="30C45BBE" w14:textId="77777777" w:rsidTr="00A70514">
        <w:tc>
          <w:tcPr>
            <w:tcW w:w="4747" w:type="dxa"/>
          </w:tcPr>
          <w:p w14:paraId="5AC05339" w14:textId="77777777" w:rsidR="00B2647A" w:rsidRPr="00F9178D" w:rsidRDefault="00B2647A" w:rsidP="00A70514">
            <w:pPr>
              <w:pStyle w:val="Sidehoved"/>
              <w:tabs>
                <w:tab w:val="left" w:pos="720"/>
              </w:tabs>
              <w:rPr>
                <w:sz w:val="22"/>
                <w:szCs w:val="22"/>
                <w:lang w:val="da-DK"/>
              </w:rPr>
            </w:pPr>
            <w:r w:rsidRPr="7E3ED374">
              <w:rPr>
                <w:sz w:val="22"/>
                <w:szCs w:val="22"/>
                <w:lang w:val="da-DK"/>
              </w:rPr>
              <w:t>Foto 2</w:t>
            </w:r>
          </w:p>
          <w:p w14:paraId="1F458867" w14:textId="37042E13" w:rsidR="00B2647A" w:rsidRPr="00F9178D"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6432" behindDoc="0" locked="0" layoutInCell="1" allowOverlap="1" wp14:anchorId="36684F57" wp14:editId="6C129204">
                      <wp:simplePos x="0" y="0"/>
                      <wp:positionH relativeFrom="column">
                        <wp:posOffset>1318894</wp:posOffset>
                      </wp:positionH>
                      <wp:positionV relativeFrom="paragraph">
                        <wp:posOffset>374650</wp:posOffset>
                      </wp:positionV>
                      <wp:extent cx="978408" cy="228600"/>
                      <wp:effectExtent l="0" t="209550" r="0" b="209550"/>
                      <wp:wrapNone/>
                      <wp:docPr id="361360758" name="Pil: venstre 40"/>
                      <wp:cNvGraphicFramePr/>
                      <a:graphic xmlns:a="http://schemas.openxmlformats.org/drawingml/2006/main">
                        <a:graphicData uri="http://schemas.microsoft.com/office/word/2010/wordprocessingShape">
                          <wps:wsp>
                            <wps:cNvSpPr/>
                            <wps:spPr>
                              <a:xfrm rot="19686497">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0207F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40" o:spid="_x0000_s1026" type="#_x0000_t66" style="position:absolute;margin-left:103.85pt;margin-top:29.5pt;width:77.05pt;height:18pt;rotation:-2090056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" adj="2523" fillcolor="#f79646 [3209]" strokecolor="#2d1502 [489]" strokeweight="2pt"/>
                  </w:pict>
                </mc:Fallback>
              </mc:AlternateContent>
            </w:r>
            <w:r w:rsidR="00962AC8">
              <w:rPr>
                <w:noProof/>
                <w:sz w:val="22"/>
                <w:szCs w:val="22"/>
                <w:lang w:val="da-DK"/>
              </w:rPr>
              <w:drawing>
                <wp:inline distT="0" distB="0" distL="0" distR="0" wp14:anchorId="1CEE7F74" wp14:editId="3839FDB0">
                  <wp:extent cx="2925445" cy="2193925"/>
                  <wp:effectExtent l="0" t="0" r="8255" b="0"/>
                  <wp:docPr id="83741410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4109" name="Billede 83741410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498E90F6" w14:textId="77777777" w:rsidR="00B2647A" w:rsidRPr="00F9178D" w:rsidRDefault="00B2647A" w:rsidP="00A70514">
            <w:pPr>
              <w:pStyle w:val="Sidehoved"/>
              <w:tabs>
                <w:tab w:val="left" w:pos="720"/>
              </w:tabs>
              <w:rPr>
                <w:sz w:val="22"/>
                <w:szCs w:val="22"/>
                <w:lang w:val="da-DK"/>
              </w:rPr>
            </w:pPr>
          </w:p>
        </w:tc>
        <w:tc>
          <w:tcPr>
            <w:tcW w:w="4747" w:type="dxa"/>
          </w:tcPr>
          <w:p w14:paraId="7D5C1A62" w14:textId="77777777" w:rsidR="00B2647A" w:rsidRDefault="00B2647A" w:rsidP="00A70514">
            <w:pPr>
              <w:pStyle w:val="Sidehoved"/>
              <w:tabs>
                <w:tab w:val="left" w:pos="720"/>
              </w:tabs>
              <w:rPr>
                <w:sz w:val="22"/>
                <w:szCs w:val="22"/>
                <w:lang w:val="da-DK"/>
              </w:rPr>
            </w:pPr>
          </w:p>
          <w:p w14:paraId="5B7C21CE" w14:textId="77777777" w:rsidR="009556F7" w:rsidRDefault="009556F7" w:rsidP="009556F7">
            <w:pPr>
              <w:pStyle w:val="Sidehoved"/>
              <w:tabs>
                <w:tab w:val="left" w:pos="720"/>
              </w:tabs>
              <w:rPr>
                <w:bCs/>
                <w:sz w:val="22"/>
                <w:szCs w:val="22"/>
                <w:lang w:val="da-DK"/>
              </w:rPr>
            </w:pPr>
            <w:r>
              <w:rPr>
                <w:bCs/>
                <w:sz w:val="22"/>
                <w:szCs w:val="22"/>
                <w:lang w:val="da-DK"/>
              </w:rPr>
              <w:t>DS/EN 1176-1 punkt 4.2.5</w:t>
            </w:r>
          </w:p>
          <w:p w14:paraId="4429C5C9" w14:textId="77777777" w:rsidR="009556F7" w:rsidRDefault="009556F7" w:rsidP="009556F7">
            <w:pPr>
              <w:pStyle w:val="Sidehoved"/>
              <w:tabs>
                <w:tab w:val="left" w:pos="720"/>
              </w:tabs>
              <w:rPr>
                <w:bCs/>
                <w:sz w:val="22"/>
                <w:szCs w:val="22"/>
                <w:lang w:val="da-DK"/>
              </w:rPr>
            </w:pPr>
          </w:p>
          <w:p w14:paraId="119583B8" w14:textId="77777777" w:rsidR="009556F7" w:rsidRPr="009D0100" w:rsidRDefault="009556F7" w:rsidP="009556F7">
            <w:pPr>
              <w:pStyle w:val="Sidehoved"/>
              <w:tabs>
                <w:tab w:val="left" w:pos="720"/>
              </w:tabs>
              <w:rPr>
                <w:b/>
                <w:bCs/>
                <w:sz w:val="22"/>
                <w:szCs w:val="22"/>
                <w:lang w:val="da-DK"/>
              </w:rPr>
            </w:pPr>
            <w:r w:rsidRPr="009D0100">
              <w:rPr>
                <w:b/>
                <w:bCs/>
                <w:sz w:val="22"/>
                <w:szCs w:val="22"/>
                <w:lang w:val="da-DK"/>
              </w:rPr>
              <w:t>Redskabers finish</w:t>
            </w:r>
          </w:p>
          <w:p w14:paraId="2FEAD933" w14:textId="77777777" w:rsidR="009556F7" w:rsidRDefault="009556F7" w:rsidP="009556F7">
            <w:pPr>
              <w:pStyle w:val="Sidehoved"/>
              <w:tabs>
                <w:tab w:val="left" w:pos="720"/>
              </w:tabs>
              <w:rPr>
                <w:bCs/>
                <w:sz w:val="22"/>
                <w:szCs w:val="22"/>
                <w:lang w:val="da-DK"/>
              </w:rPr>
            </w:pPr>
          </w:p>
          <w:p w14:paraId="5F9B4B92" w14:textId="77777777" w:rsidR="009556F7" w:rsidRDefault="009556F7" w:rsidP="009556F7">
            <w:pPr>
              <w:pStyle w:val="Sidehoved"/>
              <w:tabs>
                <w:tab w:val="left" w:pos="720"/>
              </w:tabs>
              <w:rPr>
                <w:bCs/>
                <w:sz w:val="22"/>
                <w:szCs w:val="22"/>
                <w:lang w:val="da-DK"/>
              </w:rPr>
            </w:pPr>
            <w:r>
              <w:rPr>
                <w:bCs/>
                <w:sz w:val="22"/>
                <w:szCs w:val="22"/>
                <w:lang w:val="da-DK"/>
              </w:rPr>
              <w:t>Der må ikke være nogen udstikkende søm, wireafslutninger eller spidse eller skarpkantede komponenter</w:t>
            </w:r>
          </w:p>
          <w:p w14:paraId="7E48251A" w14:textId="77777777" w:rsidR="00B2647A" w:rsidRPr="00F9178D" w:rsidRDefault="00B2647A" w:rsidP="00B2647A">
            <w:pPr>
              <w:pStyle w:val="Sidehoved"/>
              <w:tabs>
                <w:tab w:val="left" w:pos="720"/>
              </w:tabs>
              <w:rPr>
                <w:sz w:val="22"/>
                <w:szCs w:val="22"/>
                <w:lang w:val="da-DK"/>
              </w:rPr>
            </w:pPr>
          </w:p>
        </w:tc>
      </w:tr>
      <w:tr w:rsidR="00B2647A" w:rsidRPr="0024209F" w14:paraId="01D7E340" w14:textId="77777777" w:rsidTr="00A70514">
        <w:tc>
          <w:tcPr>
            <w:tcW w:w="4747" w:type="dxa"/>
          </w:tcPr>
          <w:p w14:paraId="78006741" w14:textId="77777777" w:rsidR="00B2647A" w:rsidRPr="00F9178D" w:rsidRDefault="00B2647A" w:rsidP="00A70514">
            <w:pPr>
              <w:pStyle w:val="Sidehoved"/>
              <w:tabs>
                <w:tab w:val="left" w:pos="720"/>
              </w:tabs>
              <w:rPr>
                <w:sz w:val="22"/>
                <w:szCs w:val="22"/>
                <w:lang w:val="da-DK"/>
              </w:rPr>
            </w:pPr>
            <w:r w:rsidRPr="7E3ED374">
              <w:rPr>
                <w:sz w:val="22"/>
                <w:szCs w:val="22"/>
                <w:lang w:val="da-DK"/>
              </w:rPr>
              <w:t>Foto 3</w:t>
            </w:r>
          </w:p>
          <w:p w14:paraId="428623A5" w14:textId="572E56BF" w:rsidR="00B2647A" w:rsidRPr="00F9178D" w:rsidRDefault="00962AC8" w:rsidP="00A70514">
            <w:pPr>
              <w:pStyle w:val="Sidehoved"/>
              <w:tabs>
                <w:tab w:val="left" w:pos="720"/>
              </w:tabs>
              <w:rPr>
                <w:sz w:val="22"/>
                <w:szCs w:val="22"/>
                <w:lang w:val="da-DK"/>
              </w:rPr>
            </w:pPr>
            <w:r>
              <w:rPr>
                <w:noProof/>
                <w:sz w:val="22"/>
                <w:szCs w:val="22"/>
                <w:lang w:val="da-DK"/>
              </w:rPr>
              <w:drawing>
                <wp:inline distT="0" distB="0" distL="0" distR="0" wp14:anchorId="27C2CDC8" wp14:editId="5E853B1F">
                  <wp:extent cx="2925445" cy="2193925"/>
                  <wp:effectExtent l="0" t="0" r="8255" b="0"/>
                  <wp:docPr id="1025534346"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4346" name="Billede 10255343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2F1254AC" w14:textId="77777777" w:rsidR="00B2647A" w:rsidRPr="00F9178D" w:rsidRDefault="00B2647A" w:rsidP="00A70514">
            <w:pPr>
              <w:pStyle w:val="Sidehoved"/>
              <w:tabs>
                <w:tab w:val="left" w:pos="720"/>
              </w:tabs>
              <w:rPr>
                <w:sz w:val="22"/>
                <w:szCs w:val="22"/>
                <w:lang w:val="da-DK"/>
              </w:rPr>
            </w:pPr>
          </w:p>
        </w:tc>
        <w:tc>
          <w:tcPr>
            <w:tcW w:w="4747" w:type="dxa"/>
          </w:tcPr>
          <w:p w14:paraId="520952B8" w14:textId="77777777" w:rsidR="0024209F" w:rsidRDefault="0024209F" w:rsidP="0024209F">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24209F" w:rsidRPr="001D0FB5" w14:paraId="7A4157F4" w14:textId="77777777" w:rsidTr="00831BA4">
              <w:tc>
                <w:tcPr>
                  <w:tcW w:w="4155" w:type="dxa"/>
                </w:tcPr>
                <w:p w14:paraId="4AB7454B" w14:textId="77777777" w:rsidR="0024209F" w:rsidRPr="00120554" w:rsidRDefault="0024209F" w:rsidP="0024209F">
                  <w:pPr>
                    <w:rPr>
                      <w:sz w:val="22"/>
                      <w:szCs w:val="22"/>
                      <w:lang w:val="da-DK"/>
                    </w:rPr>
                  </w:pPr>
                  <w:r w:rsidRPr="00120554">
                    <w:rPr>
                      <w:sz w:val="22"/>
                      <w:szCs w:val="22"/>
                      <w:lang w:val="da-DK"/>
                    </w:rPr>
                    <w:t>DS/EN 1176 del 1 Generelle krav</w:t>
                  </w:r>
                </w:p>
              </w:tc>
              <w:tc>
                <w:tcPr>
                  <w:tcW w:w="449" w:type="dxa"/>
                </w:tcPr>
                <w:p w14:paraId="73EA3006" w14:textId="77777777" w:rsidR="0024209F" w:rsidRPr="00120554" w:rsidRDefault="0024209F" w:rsidP="0024209F">
                  <w:pPr>
                    <w:rPr>
                      <w:lang w:val="da-DK"/>
                    </w:rPr>
                  </w:pPr>
                  <w:r>
                    <w:rPr>
                      <w:lang w:val="da-DK"/>
                    </w:rPr>
                    <w:t>x</w:t>
                  </w:r>
                </w:p>
              </w:tc>
            </w:tr>
            <w:tr w:rsidR="0024209F" w:rsidRPr="00120554" w14:paraId="54FBEFA4" w14:textId="77777777" w:rsidTr="00831BA4">
              <w:tc>
                <w:tcPr>
                  <w:tcW w:w="4155" w:type="dxa"/>
                </w:tcPr>
                <w:p w14:paraId="37D81C8F" w14:textId="77777777" w:rsidR="0024209F" w:rsidRPr="00120554" w:rsidRDefault="0024209F" w:rsidP="0024209F">
                  <w:pPr>
                    <w:rPr>
                      <w:sz w:val="22"/>
                      <w:szCs w:val="22"/>
                      <w:lang w:val="da-DK"/>
                    </w:rPr>
                  </w:pPr>
                  <w:r w:rsidRPr="00120554">
                    <w:rPr>
                      <w:sz w:val="22"/>
                      <w:szCs w:val="22"/>
                      <w:lang w:val="da-DK"/>
                    </w:rPr>
                    <w:t>DS/EN 1176 del 2 Gynger</w:t>
                  </w:r>
                </w:p>
              </w:tc>
              <w:tc>
                <w:tcPr>
                  <w:tcW w:w="449" w:type="dxa"/>
                </w:tcPr>
                <w:p w14:paraId="78CC6998" w14:textId="77777777" w:rsidR="0024209F" w:rsidRPr="00120554" w:rsidRDefault="0024209F" w:rsidP="0024209F">
                  <w:pPr>
                    <w:rPr>
                      <w:lang w:val="da-DK"/>
                    </w:rPr>
                  </w:pPr>
                </w:p>
              </w:tc>
            </w:tr>
            <w:tr w:rsidR="0024209F" w:rsidRPr="00120554" w14:paraId="272F8636" w14:textId="77777777" w:rsidTr="00831BA4">
              <w:tc>
                <w:tcPr>
                  <w:tcW w:w="4155" w:type="dxa"/>
                </w:tcPr>
                <w:p w14:paraId="6025577E" w14:textId="77777777" w:rsidR="0024209F" w:rsidRPr="00120554" w:rsidRDefault="0024209F" w:rsidP="0024209F">
                  <w:pPr>
                    <w:rPr>
                      <w:sz w:val="22"/>
                      <w:szCs w:val="22"/>
                      <w:lang w:val="da-DK"/>
                    </w:rPr>
                  </w:pPr>
                  <w:r w:rsidRPr="00120554">
                    <w:rPr>
                      <w:sz w:val="22"/>
                      <w:szCs w:val="22"/>
                      <w:lang w:val="da-DK"/>
                    </w:rPr>
                    <w:t>DS/EN 1176 del 3 Rutsjebaner</w:t>
                  </w:r>
                </w:p>
              </w:tc>
              <w:tc>
                <w:tcPr>
                  <w:tcW w:w="449" w:type="dxa"/>
                </w:tcPr>
                <w:p w14:paraId="139A72B7" w14:textId="77777777" w:rsidR="0024209F" w:rsidRPr="00120554" w:rsidRDefault="0024209F" w:rsidP="0024209F">
                  <w:pPr>
                    <w:rPr>
                      <w:lang w:val="da-DK"/>
                    </w:rPr>
                  </w:pPr>
                </w:p>
              </w:tc>
            </w:tr>
            <w:tr w:rsidR="0024209F" w:rsidRPr="00120554" w14:paraId="49E9AB3F" w14:textId="77777777" w:rsidTr="00831BA4">
              <w:tc>
                <w:tcPr>
                  <w:tcW w:w="4155" w:type="dxa"/>
                </w:tcPr>
                <w:p w14:paraId="653C9424" w14:textId="77777777" w:rsidR="0024209F" w:rsidRPr="00120554" w:rsidRDefault="0024209F" w:rsidP="0024209F">
                  <w:pPr>
                    <w:rPr>
                      <w:sz w:val="22"/>
                      <w:szCs w:val="22"/>
                      <w:lang w:val="da-DK"/>
                    </w:rPr>
                  </w:pPr>
                  <w:r w:rsidRPr="00120554">
                    <w:rPr>
                      <w:sz w:val="22"/>
                      <w:szCs w:val="22"/>
                      <w:lang w:val="da-DK"/>
                    </w:rPr>
                    <w:t>DS/EN 1176 del 4 Svævebaner</w:t>
                  </w:r>
                </w:p>
              </w:tc>
              <w:tc>
                <w:tcPr>
                  <w:tcW w:w="449" w:type="dxa"/>
                </w:tcPr>
                <w:p w14:paraId="600C10B4" w14:textId="77777777" w:rsidR="0024209F" w:rsidRPr="00120554" w:rsidRDefault="0024209F" w:rsidP="0024209F">
                  <w:pPr>
                    <w:rPr>
                      <w:lang w:val="da-DK"/>
                    </w:rPr>
                  </w:pPr>
                </w:p>
              </w:tc>
            </w:tr>
            <w:tr w:rsidR="0024209F" w:rsidRPr="00120554" w14:paraId="7DCA0972" w14:textId="77777777" w:rsidTr="00831BA4">
              <w:tc>
                <w:tcPr>
                  <w:tcW w:w="4155" w:type="dxa"/>
                </w:tcPr>
                <w:p w14:paraId="245B7245" w14:textId="77777777" w:rsidR="0024209F" w:rsidRPr="00120554" w:rsidRDefault="0024209F" w:rsidP="0024209F">
                  <w:pPr>
                    <w:rPr>
                      <w:sz w:val="22"/>
                      <w:szCs w:val="22"/>
                      <w:lang w:val="da-DK"/>
                    </w:rPr>
                  </w:pPr>
                  <w:r w:rsidRPr="00120554">
                    <w:rPr>
                      <w:sz w:val="22"/>
                      <w:szCs w:val="22"/>
                      <w:lang w:val="da-DK"/>
                    </w:rPr>
                    <w:t>DS/EN 1176 del 5 Karruseller</w:t>
                  </w:r>
                </w:p>
              </w:tc>
              <w:tc>
                <w:tcPr>
                  <w:tcW w:w="449" w:type="dxa"/>
                </w:tcPr>
                <w:p w14:paraId="633B877F" w14:textId="77777777" w:rsidR="0024209F" w:rsidRPr="00120554" w:rsidRDefault="0024209F" w:rsidP="0024209F">
                  <w:pPr>
                    <w:rPr>
                      <w:lang w:val="da-DK"/>
                    </w:rPr>
                  </w:pPr>
                </w:p>
              </w:tc>
            </w:tr>
            <w:tr w:rsidR="0024209F" w:rsidRPr="00120554" w14:paraId="7B9CF946" w14:textId="77777777" w:rsidTr="00831BA4">
              <w:tc>
                <w:tcPr>
                  <w:tcW w:w="4155" w:type="dxa"/>
                </w:tcPr>
                <w:p w14:paraId="4AD95359" w14:textId="77777777" w:rsidR="0024209F" w:rsidRPr="00120554" w:rsidRDefault="0024209F" w:rsidP="0024209F">
                  <w:pPr>
                    <w:rPr>
                      <w:sz w:val="22"/>
                      <w:szCs w:val="22"/>
                      <w:lang w:val="da-DK"/>
                    </w:rPr>
                  </w:pPr>
                  <w:r w:rsidRPr="00120554">
                    <w:rPr>
                      <w:sz w:val="22"/>
                      <w:szCs w:val="22"/>
                      <w:lang w:val="da-DK"/>
                    </w:rPr>
                    <w:t>DS/EN 1176 del 6 Vipper</w:t>
                  </w:r>
                </w:p>
              </w:tc>
              <w:tc>
                <w:tcPr>
                  <w:tcW w:w="449" w:type="dxa"/>
                </w:tcPr>
                <w:p w14:paraId="0E5F5DC5" w14:textId="77777777" w:rsidR="0024209F" w:rsidRPr="00120554" w:rsidRDefault="0024209F" w:rsidP="0024209F">
                  <w:pPr>
                    <w:rPr>
                      <w:lang w:val="da-DK"/>
                    </w:rPr>
                  </w:pPr>
                </w:p>
              </w:tc>
            </w:tr>
            <w:tr w:rsidR="0024209F" w:rsidRPr="001D0FB5" w14:paraId="1B0A15F7" w14:textId="77777777" w:rsidTr="00831BA4">
              <w:tc>
                <w:tcPr>
                  <w:tcW w:w="4155" w:type="dxa"/>
                </w:tcPr>
                <w:p w14:paraId="5013E0CC" w14:textId="77777777" w:rsidR="0024209F" w:rsidRPr="00120554" w:rsidRDefault="0024209F" w:rsidP="0024209F">
                  <w:pPr>
                    <w:rPr>
                      <w:sz w:val="22"/>
                      <w:szCs w:val="22"/>
                      <w:lang w:val="da-DK"/>
                    </w:rPr>
                  </w:pPr>
                  <w:r w:rsidRPr="00120554">
                    <w:rPr>
                      <w:sz w:val="22"/>
                      <w:szCs w:val="22"/>
                      <w:lang w:val="da-DK"/>
                    </w:rPr>
                    <w:t>DS/EN 1176 del 7 Insp. og Vedligehold</w:t>
                  </w:r>
                </w:p>
              </w:tc>
              <w:tc>
                <w:tcPr>
                  <w:tcW w:w="449" w:type="dxa"/>
                </w:tcPr>
                <w:p w14:paraId="25A3E161" w14:textId="77777777" w:rsidR="0024209F" w:rsidRPr="00120554" w:rsidRDefault="0024209F" w:rsidP="0024209F">
                  <w:pPr>
                    <w:rPr>
                      <w:lang w:val="da-DK"/>
                    </w:rPr>
                  </w:pPr>
                  <w:r>
                    <w:rPr>
                      <w:lang w:val="da-DK"/>
                    </w:rPr>
                    <w:t>x</w:t>
                  </w:r>
                </w:p>
              </w:tc>
            </w:tr>
            <w:tr w:rsidR="0024209F" w:rsidRPr="00541EDA" w14:paraId="69AD30C4" w14:textId="77777777" w:rsidTr="00831BA4">
              <w:tc>
                <w:tcPr>
                  <w:tcW w:w="4155" w:type="dxa"/>
                </w:tcPr>
                <w:p w14:paraId="6CF96265" w14:textId="77777777" w:rsidR="0024209F" w:rsidRPr="00120554" w:rsidRDefault="0024209F" w:rsidP="0024209F">
                  <w:pPr>
                    <w:rPr>
                      <w:sz w:val="22"/>
                      <w:szCs w:val="22"/>
                      <w:lang w:val="da-DK"/>
                    </w:rPr>
                  </w:pPr>
                  <w:r w:rsidRPr="00120554">
                    <w:rPr>
                      <w:sz w:val="22"/>
                      <w:szCs w:val="22"/>
                      <w:lang w:val="da-DK"/>
                    </w:rPr>
                    <w:t>DS/EN 1176 del 10 Lukkede systemer</w:t>
                  </w:r>
                </w:p>
              </w:tc>
              <w:tc>
                <w:tcPr>
                  <w:tcW w:w="449" w:type="dxa"/>
                </w:tcPr>
                <w:p w14:paraId="3640A957" w14:textId="77777777" w:rsidR="0024209F" w:rsidRPr="00120554" w:rsidRDefault="0024209F" w:rsidP="0024209F">
                  <w:pPr>
                    <w:rPr>
                      <w:lang w:val="da-DK"/>
                    </w:rPr>
                  </w:pPr>
                </w:p>
              </w:tc>
            </w:tr>
            <w:tr w:rsidR="0024209F" w:rsidRPr="00541EDA" w14:paraId="42EBB5C1" w14:textId="77777777" w:rsidTr="00831BA4">
              <w:tc>
                <w:tcPr>
                  <w:tcW w:w="4155" w:type="dxa"/>
                </w:tcPr>
                <w:p w14:paraId="3434B7F4" w14:textId="77777777" w:rsidR="0024209F" w:rsidRPr="00120554" w:rsidRDefault="0024209F" w:rsidP="0024209F">
                  <w:pPr>
                    <w:rPr>
                      <w:sz w:val="22"/>
                      <w:szCs w:val="22"/>
                      <w:lang w:val="da-DK"/>
                    </w:rPr>
                  </w:pPr>
                  <w:r w:rsidRPr="00120554">
                    <w:rPr>
                      <w:sz w:val="22"/>
                      <w:szCs w:val="22"/>
                      <w:lang w:val="da-DK"/>
                    </w:rPr>
                    <w:t>DS/EN 1176 del 11 3-D Klatrenet</w:t>
                  </w:r>
                </w:p>
              </w:tc>
              <w:tc>
                <w:tcPr>
                  <w:tcW w:w="449" w:type="dxa"/>
                </w:tcPr>
                <w:p w14:paraId="6581E2EE" w14:textId="77777777" w:rsidR="0024209F" w:rsidRPr="00120554" w:rsidRDefault="0024209F" w:rsidP="0024209F">
                  <w:pPr>
                    <w:rPr>
                      <w:lang w:val="da-DK"/>
                    </w:rPr>
                  </w:pPr>
                </w:p>
              </w:tc>
            </w:tr>
            <w:tr w:rsidR="0024209F" w:rsidRPr="00120554" w14:paraId="56388A92" w14:textId="77777777" w:rsidTr="00831BA4">
              <w:tc>
                <w:tcPr>
                  <w:tcW w:w="4155" w:type="dxa"/>
                </w:tcPr>
                <w:p w14:paraId="67A8792A" w14:textId="77777777" w:rsidR="0024209F" w:rsidRPr="00120554" w:rsidRDefault="0024209F" w:rsidP="0024209F">
                  <w:pPr>
                    <w:rPr>
                      <w:sz w:val="22"/>
                      <w:szCs w:val="22"/>
                      <w:lang w:val="da-DK"/>
                    </w:rPr>
                  </w:pPr>
                  <w:r w:rsidRPr="00120554">
                    <w:rPr>
                      <w:sz w:val="22"/>
                      <w:szCs w:val="22"/>
                      <w:lang w:val="da-DK"/>
                    </w:rPr>
                    <w:t>DS/EN 1177 Stødabsorberende underlag</w:t>
                  </w:r>
                </w:p>
              </w:tc>
              <w:tc>
                <w:tcPr>
                  <w:tcW w:w="449" w:type="dxa"/>
                </w:tcPr>
                <w:p w14:paraId="453D281C" w14:textId="6D0A226A" w:rsidR="0024209F" w:rsidRPr="00120554" w:rsidRDefault="0024209F" w:rsidP="0024209F">
                  <w:pPr>
                    <w:rPr>
                      <w:lang w:val="da-DK"/>
                    </w:rPr>
                  </w:pPr>
                </w:p>
              </w:tc>
            </w:tr>
            <w:tr w:rsidR="0024209F" w:rsidRPr="00120554" w14:paraId="3BD3FE1C" w14:textId="77777777" w:rsidTr="00831BA4">
              <w:tc>
                <w:tcPr>
                  <w:tcW w:w="4155" w:type="dxa"/>
                </w:tcPr>
                <w:p w14:paraId="5228D90E" w14:textId="77777777" w:rsidR="0024209F" w:rsidRPr="00120554" w:rsidRDefault="0024209F" w:rsidP="0024209F">
                  <w:pPr>
                    <w:rPr>
                      <w:sz w:val="22"/>
                      <w:szCs w:val="22"/>
                      <w:lang w:val="da-DK"/>
                    </w:rPr>
                  </w:pPr>
                  <w:r>
                    <w:rPr>
                      <w:sz w:val="22"/>
                      <w:szCs w:val="22"/>
                      <w:lang w:val="da-DK"/>
                    </w:rPr>
                    <w:t>DS 1500 Naturlegeredskaber</w:t>
                  </w:r>
                </w:p>
              </w:tc>
              <w:tc>
                <w:tcPr>
                  <w:tcW w:w="449" w:type="dxa"/>
                </w:tcPr>
                <w:p w14:paraId="041BDC02" w14:textId="77777777" w:rsidR="0024209F" w:rsidRPr="00120554" w:rsidRDefault="0024209F" w:rsidP="0024209F">
                  <w:pPr>
                    <w:rPr>
                      <w:lang w:val="da-DK"/>
                    </w:rPr>
                  </w:pPr>
                </w:p>
              </w:tc>
            </w:tr>
            <w:tr w:rsidR="0024209F" w:rsidRPr="00541EDA" w14:paraId="44F45914" w14:textId="77777777" w:rsidTr="00831BA4">
              <w:tc>
                <w:tcPr>
                  <w:tcW w:w="4155" w:type="dxa"/>
                </w:tcPr>
                <w:p w14:paraId="4EC859A7" w14:textId="77777777" w:rsidR="0024209F" w:rsidRPr="00120554" w:rsidRDefault="0024209F" w:rsidP="0024209F">
                  <w:pPr>
                    <w:rPr>
                      <w:sz w:val="22"/>
                      <w:szCs w:val="22"/>
                      <w:lang w:val="da-DK"/>
                    </w:rPr>
                  </w:pPr>
                  <w:r w:rsidRPr="00120554">
                    <w:rPr>
                      <w:sz w:val="22"/>
                      <w:szCs w:val="22"/>
                      <w:lang w:val="da-DK"/>
                    </w:rPr>
                    <w:t>Relevant DS/EN på installationstidspunktet</w:t>
                  </w:r>
                </w:p>
              </w:tc>
              <w:tc>
                <w:tcPr>
                  <w:tcW w:w="449" w:type="dxa"/>
                </w:tcPr>
                <w:p w14:paraId="77244191" w14:textId="77777777" w:rsidR="0024209F" w:rsidRPr="00120554" w:rsidRDefault="0024209F" w:rsidP="0024209F">
                  <w:pPr>
                    <w:rPr>
                      <w:lang w:val="da-DK"/>
                    </w:rPr>
                  </w:pPr>
                </w:p>
              </w:tc>
            </w:tr>
          </w:tbl>
          <w:p w14:paraId="7C55C79E" w14:textId="77777777" w:rsidR="00B2647A" w:rsidRPr="00F9178D" w:rsidRDefault="00B2647A" w:rsidP="00A70514">
            <w:pPr>
              <w:pStyle w:val="Sidehoved"/>
              <w:tabs>
                <w:tab w:val="left" w:pos="720"/>
              </w:tabs>
              <w:rPr>
                <w:sz w:val="22"/>
                <w:szCs w:val="22"/>
                <w:lang w:val="da-DK"/>
              </w:rPr>
            </w:pPr>
          </w:p>
        </w:tc>
      </w:tr>
    </w:tbl>
    <w:p w14:paraId="1DA5A857" w14:textId="5DA52215" w:rsidR="00EF2320" w:rsidRDefault="00EF2320" w:rsidP="00935124">
      <w:pPr>
        <w:pStyle w:val="Sidehoved"/>
        <w:tabs>
          <w:tab w:val="left" w:pos="720"/>
        </w:tabs>
        <w:rPr>
          <w:sz w:val="22"/>
          <w:szCs w:val="22"/>
          <w:lang w:val="da-DK"/>
        </w:rPr>
      </w:pPr>
    </w:p>
    <w:p w14:paraId="23196BAD" w14:textId="77777777" w:rsidR="00EF2320" w:rsidRDefault="00EF2320">
      <w:pPr>
        <w:rPr>
          <w:sz w:val="22"/>
          <w:szCs w:val="22"/>
          <w:lang w:val="da-DK"/>
        </w:rPr>
      </w:pPr>
      <w:r>
        <w:rPr>
          <w:sz w:val="22"/>
          <w:szCs w:val="22"/>
          <w:lang w:val="da-DK"/>
        </w:rPr>
        <w:br w:type="page"/>
      </w:r>
    </w:p>
    <w:p w14:paraId="66C87E74" w14:textId="087D3207" w:rsidR="00EF2320" w:rsidRPr="00E139F5" w:rsidRDefault="00EF2320" w:rsidP="00EF2320">
      <w:pPr>
        <w:pStyle w:val="Sidehoved"/>
        <w:tabs>
          <w:tab w:val="left" w:pos="720"/>
        </w:tabs>
        <w:rPr>
          <w:b/>
          <w:sz w:val="28"/>
          <w:szCs w:val="28"/>
          <w:lang w:val="da-DK"/>
        </w:rPr>
      </w:pP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EF2320" w:rsidRPr="008E244B" w14:paraId="01CA70DC" w14:textId="77777777" w:rsidTr="00A70514">
        <w:tc>
          <w:tcPr>
            <w:tcW w:w="4747" w:type="dxa"/>
          </w:tcPr>
          <w:p w14:paraId="34A8159D" w14:textId="453B8EC8"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4</w:t>
            </w:r>
          </w:p>
          <w:p w14:paraId="32959375" w14:textId="2921C340" w:rsidR="00EF2320"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5408" behindDoc="0" locked="0" layoutInCell="1" allowOverlap="1" wp14:anchorId="0F4C2E78" wp14:editId="54BE881F">
                      <wp:simplePos x="0" y="0"/>
                      <wp:positionH relativeFrom="column">
                        <wp:posOffset>166369</wp:posOffset>
                      </wp:positionH>
                      <wp:positionV relativeFrom="paragraph">
                        <wp:posOffset>495934</wp:posOffset>
                      </wp:positionV>
                      <wp:extent cx="978408" cy="228600"/>
                      <wp:effectExtent l="0" t="228600" r="0" b="209550"/>
                      <wp:wrapNone/>
                      <wp:docPr id="1974452037" name="Pil: venstre 39"/>
                      <wp:cNvGraphicFramePr/>
                      <a:graphic xmlns:a="http://schemas.openxmlformats.org/drawingml/2006/main">
                        <a:graphicData uri="http://schemas.microsoft.com/office/word/2010/wordprocessingShape">
                          <wps:wsp>
                            <wps:cNvSpPr/>
                            <wps:spPr>
                              <a:xfrm rot="12760766">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96C72" id="Pil: venstre 39" o:spid="_x0000_s1026" type="#_x0000_t66" style="position:absolute;margin-left:13.1pt;margin-top:39.05pt;width:77.05pt;height:18pt;rotation:-9654801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" adj="2523" fillcolor="#f79646 [3209]" strokecolor="#2d1502 [489]" strokeweight="2pt"/>
                  </w:pict>
                </mc:Fallback>
              </mc:AlternateContent>
            </w:r>
            <w:r w:rsidR="00962AC8">
              <w:rPr>
                <w:noProof/>
                <w:sz w:val="22"/>
                <w:szCs w:val="22"/>
                <w:lang w:val="da-DK"/>
              </w:rPr>
              <w:drawing>
                <wp:inline distT="0" distB="0" distL="0" distR="0" wp14:anchorId="69241BC1" wp14:editId="616799D4">
                  <wp:extent cx="2925445" cy="2193925"/>
                  <wp:effectExtent l="0" t="0" r="8255" b="0"/>
                  <wp:docPr id="160333461"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3461" name="Billede 1603334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6BA98F04" w14:textId="77777777" w:rsidR="00EF2320" w:rsidRPr="00F9178D" w:rsidRDefault="00EF2320" w:rsidP="00A70514">
            <w:pPr>
              <w:pStyle w:val="Sidehoved"/>
              <w:tabs>
                <w:tab w:val="left" w:pos="720"/>
              </w:tabs>
              <w:rPr>
                <w:sz w:val="22"/>
                <w:szCs w:val="22"/>
                <w:lang w:val="da-DK"/>
              </w:rPr>
            </w:pPr>
          </w:p>
        </w:tc>
        <w:tc>
          <w:tcPr>
            <w:tcW w:w="4747" w:type="dxa"/>
          </w:tcPr>
          <w:p w14:paraId="7C8845AD" w14:textId="77777777" w:rsidR="00EF2320" w:rsidRDefault="00EF2320" w:rsidP="00A70514">
            <w:pPr>
              <w:rPr>
                <w:sz w:val="22"/>
                <w:szCs w:val="22"/>
                <w:lang w:val="da-DK"/>
              </w:rPr>
            </w:pPr>
          </w:p>
          <w:p w14:paraId="12E60579"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1D6C9DBE" w14:textId="77777777" w:rsidR="00373D91" w:rsidRPr="00224152" w:rsidRDefault="00373D91" w:rsidP="00373D91">
            <w:pPr>
              <w:pStyle w:val="Sidehoved"/>
              <w:tabs>
                <w:tab w:val="left" w:pos="720"/>
              </w:tabs>
              <w:rPr>
                <w:sz w:val="22"/>
                <w:szCs w:val="22"/>
                <w:lang w:val="da-DK"/>
              </w:rPr>
            </w:pPr>
          </w:p>
          <w:p w14:paraId="6AEC50FF"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06EC31B7" w14:textId="77777777" w:rsidR="00373D91" w:rsidRPr="00224152" w:rsidRDefault="00373D91" w:rsidP="00373D91">
            <w:pPr>
              <w:pStyle w:val="Sidehoved"/>
              <w:tabs>
                <w:tab w:val="left" w:pos="720"/>
              </w:tabs>
              <w:rPr>
                <w:sz w:val="22"/>
                <w:szCs w:val="22"/>
                <w:lang w:val="da-DK"/>
              </w:rPr>
            </w:pPr>
          </w:p>
          <w:p w14:paraId="2E3BDC53"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49802163" w14:textId="77777777" w:rsidR="00373D91" w:rsidRDefault="00373D91" w:rsidP="00373D91">
            <w:pPr>
              <w:pStyle w:val="Sidehoved"/>
              <w:tabs>
                <w:tab w:val="left" w:pos="720"/>
              </w:tabs>
              <w:rPr>
                <w:sz w:val="22"/>
                <w:szCs w:val="22"/>
                <w:lang w:val="da-DK"/>
              </w:rPr>
            </w:pPr>
            <w:r>
              <w:rPr>
                <w:sz w:val="22"/>
                <w:szCs w:val="22"/>
                <w:lang w:val="da-DK"/>
              </w:rPr>
              <w:t xml:space="preserve">                                                                                                                                                                                                                                                                                                                                                                                                                                                                                                                                                                                                                                                                                                                                                                                                                                                                                                                                                                                                                                                                                                                                                                                                                                                                                                                                                                                                                                                                                                                                        </w:t>
            </w:r>
          </w:p>
          <w:p w14:paraId="538DA682" w14:textId="77777777" w:rsidR="00373D91" w:rsidRDefault="00373D91" w:rsidP="00373D91">
            <w:pPr>
              <w:pStyle w:val="Sidehoved"/>
              <w:tabs>
                <w:tab w:val="left" w:pos="720"/>
              </w:tabs>
              <w:rPr>
                <w:sz w:val="22"/>
                <w:szCs w:val="22"/>
                <w:lang w:val="da-DK"/>
              </w:rPr>
            </w:pPr>
          </w:p>
          <w:p w14:paraId="7C39B75E"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097C54B6" w14:textId="77777777" w:rsidR="00373D91" w:rsidRPr="00F9178D" w:rsidRDefault="00373D91" w:rsidP="00A70514">
            <w:pPr>
              <w:rPr>
                <w:sz w:val="22"/>
                <w:szCs w:val="22"/>
                <w:lang w:val="da-DK"/>
              </w:rPr>
            </w:pPr>
          </w:p>
        </w:tc>
      </w:tr>
      <w:tr w:rsidR="00EF2320" w:rsidRPr="0024209F" w14:paraId="77596027" w14:textId="77777777" w:rsidTr="00A70514">
        <w:tc>
          <w:tcPr>
            <w:tcW w:w="4747" w:type="dxa"/>
          </w:tcPr>
          <w:p w14:paraId="4E5857E0" w14:textId="1D0D83CF"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5</w:t>
            </w:r>
          </w:p>
          <w:p w14:paraId="2E300FCF" w14:textId="69316167" w:rsidR="00EF2320" w:rsidRPr="00F9178D" w:rsidRDefault="00962AC8" w:rsidP="00A70514">
            <w:pPr>
              <w:pStyle w:val="Sidehoved"/>
              <w:tabs>
                <w:tab w:val="left" w:pos="720"/>
              </w:tabs>
              <w:rPr>
                <w:sz w:val="22"/>
                <w:szCs w:val="22"/>
                <w:lang w:val="da-DK"/>
              </w:rPr>
            </w:pPr>
            <w:r>
              <w:rPr>
                <w:noProof/>
                <w:sz w:val="22"/>
                <w:szCs w:val="22"/>
                <w:lang w:val="da-DK"/>
              </w:rPr>
              <w:drawing>
                <wp:inline distT="0" distB="0" distL="0" distR="0" wp14:anchorId="2672A2E2" wp14:editId="3CB4066F">
                  <wp:extent cx="2925445" cy="2193925"/>
                  <wp:effectExtent l="0" t="0" r="8255" b="0"/>
                  <wp:docPr id="247927715"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7715" name="Billede 2479277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04DB441B" w14:textId="77777777" w:rsidR="00EF2320" w:rsidRPr="00F9178D" w:rsidRDefault="00EF2320" w:rsidP="00A70514">
            <w:pPr>
              <w:pStyle w:val="Sidehoved"/>
              <w:tabs>
                <w:tab w:val="left" w:pos="720"/>
              </w:tabs>
              <w:rPr>
                <w:sz w:val="22"/>
                <w:szCs w:val="22"/>
                <w:lang w:val="da-DK"/>
              </w:rPr>
            </w:pPr>
          </w:p>
        </w:tc>
        <w:tc>
          <w:tcPr>
            <w:tcW w:w="4747" w:type="dxa"/>
          </w:tcPr>
          <w:p w14:paraId="38D727A8" w14:textId="77777777" w:rsidR="0024209F" w:rsidRDefault="0024209F" w:rsidP="0024209F">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24209F" w:rsidRPr="001D0FB5" w14:paraId="699A65F5" w14:textId="77777777" w:rsidTr="00831BA4">
              <w:tc>
                <w:tcPr>
                  <w:tcW w:w="4155" w:type="dxa"/>
                </w:tcPr>
                <w:p w14:paraId="31192848" w14:textId="77777777" w:rsidR="0024209F" w:rsidRPr="00120554" w:rsidRDefault="0024209F" w:rsidP="0024209F">
                  <w:pPr>
                    <w:rPr>
                      <w:sz w:val="22"/>
                      <w:szCs w:val="22"/>
                      <w:lang w:val="da-DK"/>
                    </w:rPr>
                  </w:pPr>
                  <w:r w:rsidRPr="00120554">
                    <w:rPr>
                      <w:sz w:val="22"/>
                      <w:szCs w:val="22"/>
                      <w:lang w:val="da-DK"/>
                    </w:rPr>
                    <w:t>DS/EN 1176 del 1 Generelle krav</w:t>
                  </w:r>
                </w:p>
              </w:tc>
              <w:tc>
                <w:tcPr>
                  <w:tcW w:w="449" w:type="dxa"/>
                </w:tcPr>
                <w:p w14:paraId="2D2B1A3D" w14:textId="77777777" w:rsidR="0024209F" w:rsidRPr="00120554" w:rsidRDefault="0024209F" w:rsidP="0024209F">
                  <w:pPr>
                    <w:rPr>
                      <w:lang w:val="da-DK"/>
                    </w:rPr>
                  </w:pPr>
                  <w:r>
                    <w:rPr>
                      <w:lang w:val="da-DK"/>
                    </w:rPr>
                    <w:t>x</w:t>
                  </w:r>
                </w:p>
              </w:tc>
            </w:tr>
            <w:tr w:rsidR="0024209F" w:rsidRPr="00120554" w14:paraId="23BF706E" w14:textId="77777777" w:rsidTr="00831BA4">
              <w:tc>
                <w:tcPr>
                  <w:tcW w:w="4155" w:type="dxa"/>
                </w:tcPr>
                <w:p w14:paraId="63465300" w14:textId="77777777" w:rsidR="0024209F" w:rsidRPr="00120554" w:rsidRDefault="0024209F" w:rsidP="0024209F">
                  <w:pPr>
                    <w:rPr>
                      <w:sz w:val="22"/>
                      <w:szCs w:val="22"/>
                      <w:lang w:val="da-DK"/>
                    </w:rPr>
                  </w:pPr>
                  <w:r w:rsidRPr="00120554">
                    <w:rPr>
                      <w:sz w:val="22"/>
                      <w:szCs w:val="22"/>
                      <w:lang w:val="da-DK"/>
                    </w:rPr>
                    <w:t>DS/EN 1176 del 2 Gynger</w:t>
                  </w:r>
                </w:p>
              </w:tc>
              <w:tc>
                <w:tcPr>
                  <w:tcW w:w="449" w:type="dxa"/>
                </w:tcPr>
                <w:p w14:paraId="1BEB0F87" w14:textId="77777777" w:rsidR="0024209F" w:rsidRPr="00120554" w:rsidRDefault="0024209F" w:rsidP="0024209F">
                  <w:pPr>
                    <w:rPr>
                      <w:lang w:val="da-DK"/>
                    </w:rPr>
                  </w:pPr>
                </w:p>
              </w:tc>
            </w:tr>
            <w:tr w:rsidR="0024209F" w:rsidRPr="00120554" w14:paraId="3A0B638D" w14:textId="77777777" w:rsidTr="00831BA4">
              <w:tc>
                <w:tcPr>
                  <w:tcW w:w="4155" w:type="dxa"/>
                </w:tcPr>
                <w:p w14:paraId="02490342" w14:textId="77777777" w:rsidR="0024209F" w:rsidRPr="00120554" w:rsidRDefault="0024209F" w:rsidP="0024209F">
                  <w:pPr>
                    <w:rPr>
                      <w:sz w:val="22"/>
                      <w:szCs w:val="22"/>
                      <w:lang w:val="da-DK"/>
                    </w:rPr>
                  </w:pPr>
                  <w:r w:rsidRPr="00120554">
                    <w:rPr>
                      <w:sz w:val="22"/>
                      <w:szCs w:val="22"/>
                      <w:lang w:val="da-DK"/>
                    </w:rPr>
                    <w:t>DS/EN 1176 del 3 Rutsjebaner</w:t>
                  </w:r>
                </w:p>
              </w:tc>
              <w:tc>
                <w:tcPr>
                  <w:tcW w:w="449" w:type="dxa"/>
                </w:tcPr>
                <w:p w14:paraId="460E9F8B" w14:textId="77777777" w:rsidR="0024209F" w:rsidRPr="00120554" w:rsidRDefault="0024209F" w:rsidP="0024209F">
                  <w:pPr>
                    <w:rPr>
                      <w:lang w:val="da-DK"/>
                    </w:rPr>
                  </w:pPr>
                </w:p>
              </w:tc>
            </w:tr>
            <w:tr w:rsidR="0024209F" w:rsidRPr="00120554" w14:paraId="3A6AF968" w14:textId="77777777" w:rsidTr="00831BA4">
              <w:tc>
                <w:tcPr>
                  <w:tcW w:w="4155" w:type="dxa"/>
                </w:tcPr>
                <w:p w14:paraId="61F6F0B6" w14:textId="77777777" w:rsidR="0024209F" w:rsidRPr="00120554" w:rsidRDefault="0024209F" w:rsidP="0024209F">
                  <w:pPr>
                    <w:rPr>
                      <w:sz w:val="22"/>
                      <w:szCs w:val="22"/>
                      <w:lang w:val="da-DK"/>
                    </w:rPr>
                  </w:pPr>
                  <w:r w:rsidRPr="00120554">
                    <w:rPr>
                      <w:sz w:val="22"/>
                      <w:szCs w:val="22"/>
                      <w:lang w:val="da-DK"/>
                    </w:rPr>
                    <w:t>DS/EN 1176 del 4 Svævebaner</w:t>
                  </w:r>
                </w:p>
              </w:tc>
              <w:tc>
                <w:tcPr>
                  <w:tcW w:w="449" w:type="dxa"/>
                </w:tcPr>
                <w:p w14:paraId="597D63D0" w14:textId="77777777" w:rsidR="0024209F" w:rsidRPr="00120554" w:rsidRDefault="0024209F" w:rsidP="0024209F">
                  <w:pPr>
                    <w:rPr>
                      <w:lang w:val="da-DK"/>
                    </w:rPr>
                  </w:pPr>
                </w:p>
              </w:tc>
            </w:tr>
            <w:tr w:rsidR="0024209F" w:rsidRPr="00120554" w14:paraId="686D1980" w14:textId="77777777" w:rsidTr="00831BA4">
              <w:tc>
                <w:tcPr>
                  <w:tcW w:w="4155" w:type="dxa"/>
                </w:tcPr>
                <w:p w14:paraId="34EED244" w14:textId="77777777" w:rsidR="0024209F" w:rsidRPr="00120554" w:rsidRDefault="0024209F" w:rsidP="0024209F">
                  <w:pPr>
                    <w:rPr>
                      <w:sz w:val="22"/>
                      <w:szCs w:val="22"/>
                      <w:lang w:val="da-DK"/>
                    </w:rPr>
                  </w:pPr>
                  <w:r w:rsidRPr="00120554">
                    <w:rPr>
                      <w:sz w:val="22"/>
                      <w:szCs w:val="22"/>
                      <w:lang w:val="da-DK"/>
                    </w:rPr>
                    <w:t>DS/EN 1176 del 5 Karruseller</w:t>
                  </w:r>
                </w:p>
              </w:tc>
              <w:tc>
                <w:tcPr>
                  <w:tcW w:w="449" w:type="dxa"/>
                </w:tcPr>
                <w:p w14:paraId="4905391E" w14:textId="77777777" w:rsidR="0024209F" w:rsidRPr="00120554" w:rsidRDefault="0024209F" w:rsidP="0024209F">
                  <w:pPr>
                    <w:rPr>
                      <w:lang w:val="da-DK"/>
                    </w:rPr>
                  </w:pPr>
                </w:p>
              </w:tc>
            </w:tr>
            <w:tr w:rsidR="0024209F" w:rsidRPr="00120554" w14:paraId="479E5820" w14:textId="77777777" w:rsidTr="00831BA4">
              <w:tc>
                <w:tcPr>
                  <w:tcW w:w="4155" w:type="dxa"/>
                </w:tcPr>
                <w:p w14:paraId="3C782907" w14:textId="77777777" w:rsidR="0024209F" w:rsidRPr="00120554" w:rsidRDefault="0024209F" w:rsidP="0024209F">
                  <w:pPr>
                    <w:rPr>
                      <w:sz w:val="22"/>
                      <w:szCs w:val="22"/>
                      <w:lang w:val="da-DK"/>
                    </w:rPr>
                  </w:pPr>
                  <w:r w:rsidRPr="00120554">
                    <w:rPr>
                      <w:sz w:val="22"/>
                      <w:szCs w:val="22"/>
                      <w:lang w:val="da-DK"/>
                    </w:rPr>
                    <w:t>DS/EN 1176 del 6 Vipper</w:t>
                  </w:r>
                </w:p>
              </w:tc>
              <w:tc>
                <w:tcPr>
                  <w:tcW w:w="449" w:type="dxa"/>
                </w:tcPr>
                <w:p w14:paraId="68CAD01A" w14:textId="77777777" w:rsidR="0024209F" w:rsidRPr="00120554" w:rsidRDefault="0024209F" w:rsidP="0024209F">
                  <w:pPr>
                    <w:rPr>
                      <w:lang w:val="da-DK"/>
                    </w:rPr>
                  </w:pPr>
                </w:p>
              </w:tc>
            </w:tr>
            <w:tr w:rsidR="0024209F" w:rsidRPr="001D0FB5" w14:paraId="348DC7F4" w14:textId="77777777" w:rsidTr="00831BA4">
              <w:tc>
                <w:tcPr>
                  <w:tcW w:w="4155" w:type="dxa"/>
                </w:tcPr>
                <w:p w14:paraId="20A7A5EF" w14:textId="77777777" w:rsidR="0024209F" w:rsidRPr="00120554" w:rsidRDefault="0024209F" w:rsidP="0024209F">
                  <w:pPr>
                    <w:rPr>
                      <w:sz w:val="22"/>
                      <w:szCs w:val="22"/>
                      <w:lang w:val="da-DK"/>
                    </w:rPr>
                  </w:pPr>
                  <w:r w:rsidRPr="00120554">
                    <w:rPr>
                      <w:sz w:val="22"/>
                      <w:szCs w:val="22"/>
                      <w:lang w:val="da-DK"/>
                    </w:rPr>
                    <w:t>DS/EN 1176 del 7 Insp. og Vedligehold</w:t>
                  </w:r>
                </w:p>
              </w:tc>
              <w:tc>
                <w:tcPr>
                  <w:tcW w:w="449" w:type="dxa"/>
                </w:tcPr>
                <w:p w14:paraId="5A95814A" w14:textId="77777777" w:rsidR="0024209F" w:rsidRPr="00120554" w:rsidRDefault="0024209F" w:rsidP="0024209F">
                  <w:pPr>
                    <w:rPr>
                      <w:lang w:val="da-DK"/>
                    </w:rPr>
                  </w:pPr>
                  <w:r>
                    <w:rPr>
                      <w:lang w:val="da-DK"/>
                    </w:rPr>
                    <w:t>x</w:t>
                  </w:r>
                </w:p>
              </w:tc>
            </w:tr>
            <w:tr w:rsidR="0024209F" w:rsidRPr="00541EDA" w14:paraId="6331A899" w14:textId="77777777" w:rsidTr="00831BA4">
              <w:tc>
                <w:tcPr>
                  <w:tcW w:w="4155" w:type="dxa"/>
                </w:tcPr>
                <w:p w14:paraId="3E3CADD6" w14:textId="77777777" w:rsidR="0024209F" w:rsidRPr="00120554" w:rsidRDefault="0024209F" w:rsidP="0024209F">
                  <w:pPr>
                    <w:rPr>
                      <w:sz w:val="22"/>
                      <w:szCs w:val="22"/>
                      <w:lang w:val="da-DK"/>
                    </w:rPr>
                  </w:pPr>
                  <w:r w:rsidRPr="00120554">
                    <w:rPr>
                      <w:sz w:val="22"/>
                      <w:szCs w:val="22"/>
                      <w:lang w:val="da-DK"/>
                    </w:rPr>
                    <w:t>DS/EN 1176 del 10 Lukkede systemer</w:t>
                  </w:r>
                </w:p>
              </w:tc>
              <w:tc>
                <w:tcPr>
                  <w:tcW w:w="449" w:type="dxa"/>
                </w:tcPr>
                <w:p w14:paraId="38E5CE8C" w14:textId="77777777" w:rsidR="0024209F" w:rsidRPr="00120554" w:rsidRDefault="0024209F" w:rsidP="0024209F">
                  <w:pPr>
                    <w:rPr>
                      <w:lang w:val="da-DK"/>
                    </w:rPr>
                  </w:pPr>
                </w:p>
              </w:tc>
            </w:tr>
            <w:tr w:rsidR="0024209F" w:rsidRPr="00541EDA" w14:paraId="4CB1A36C" w14:textId="77777777" w:rsidTr="00831BA4">
              <w:tc>
                <w:tcPr>
                  <w:tcW w:w="4155" w:type="dxa"/>
                </w:tcPr>
                <w:p w14:paraId="031DEA53" w14:textId="77777777" w:rsidR="0024209F" w:rsidRPr="00120554" w:rsidRDefault="0024209F" w:rsidP="0024209F">
                  <w:pPr>
                    <w:rPr>
                      <w:sz w:val="22"/>
                      <w:szCs w:val="22"/>
                      <w:lang w:val="da-DK"/>
                    </w:rPr>
                  </w:pPr>
                  <w:r w:rsidRPr="00120554">
                    <w:rPr>
                      <w:sz w:val="22"/>
                      <w:szCs w:val="22"/>
                      <w:lang w:val="da-DK"/>
                    </w:rPr>
                    <w:t>DS/EN 1176 del 11 3-D Klatrenet</w:t>
                  </w:r>
                </w:p>
              </w:tc>
              <w:tc>
                <w:tcPr>
                  <w:tcW w:w="449" w:type="dxa"/>
                </w:tcPr>
                <w:p w14:paraId="2DB3257B" w14:textId="77777777" w:rsidR="0024209F" w:rsidRPr="00120554" w:rsidRDefault="0024209F" w:rsidP="0024209F">
                  <w:pPr>
                    <w:rPr>
                      <w:lang w:val="da-DK"/>
                    </w:rPr>
                  </w:pPr>
                </w:p>
              </w:tc>
            </w:tr>
            <w:tr w:rsidR="0024209F" w:rsidRPr="00120554" w14:paraId="51891BD6" w14:textId="77777777" w:rsidTr="00831BA4">
              <w:tc>
                <w:tcPr>
                  <w:tcW w:w="4155" w:type="dxa"/>
                </w:tcPr>
                <w:p w14:paraId="55D73881" w14:textId="77777777" w:rsidR="0024209F" w:rsidRPr="00120554" w:rsidRDefault="0024209F" w:rsidP="0024209F">
                  <w:pPr>
                    <w:rPr>
                      <w:sz w:val="22"/>
                      <w:szCs w:val="22"/>
                      <w:lang w:val="da-DK"/>
                    </w:rPr>
                  </w:pPr>
                  <w:r w:rsidRPr="00120554">
                    <w:rPr>
                      <w:sz w:val="22"/>
                      <w:szCs w:val="22"/>
                      <w:lang w:val="da-DK"/>
                    </w:rPr>
                    <w:t>DS/EN 1177 Stødabsorberende underlag</w:t>
                  </w:r>
                </w:p>
              </w:tc>
              <w:tc>
                <w:tcPr>
                  <w:tcW w:w="449" w:type="dxa"/>
                </w:tcPr>
                <w:p w14:paraId="3C9F97A3" w14:textId="77777777" w:rsidR="0024209F" w:rsidRPr="00120554" w:rsidRDefault="0024209F" w:rsidP="0024209F">
                  <w:pPr>
                    <w:rPr>
                      <w:lang w:val="da-DK"/>
                    </w:rPr>
                  </w:pPr>
                  <w:r>
                    <w:rPr>
                      <w:lang w:val="da-DK"/>
                    </w:rPr>
                    <w:t>x</w:t>
                  </w:r>
                </w:p>
              </w:tc>
            </w:tr>
            <w:tr w:rsidR="0024209F" w:rsidRPr="00120554" w14:paraId="3841D50B" w14:textId="77777777" w:rsidTr="00831BA4">
              <w:tc>
                <w:tcPr>
                  <w:tcW w:w="4155" w:type="dxa"/>
                </w:tcPr>
                <w:p w14:paraId="13FDAF7F" w14:textId="77777777" w:rsidR="0024209F" w:rsidRPr="00120554" w:rsidRDefault="0024209F" w:rsidP="0024209F">
                  <w:pPr>
                    <w:rPr>
                      <w:sz w:val="22"/>
                      <w:szCs w:val="22"/>
                      <w:lang w:val="da-DK"/>
                    </w:rPr>
                  </w:pPr>
                  <w:r>
                    <w:rPr>
                      <w:sz w:val="22"/>
                      <w:szCs w:val="22"/>
                      <w:lang w:val="da-DK"/>
                    </w:rPr>
                    <w:t>DS 1500 Naturlegeredskaber</w:t>
                  </w:r>
                </w:p>
              </w:tc>
              <w:tc>
                <w:tcPr>
                  <w:tcW w:w="449" w:type="dxa"/>
                </w:tcPr>
                <w:p w14:paraId="06424AF2" w14:textId="77777777" w:rsidR="0024209F" w:rsidRPr="00120554" w:rsidRDefault="0024209F" w:rsidP="0024209F">
                  <w:pPr>
                    <w:rPr>
                      <w:lang w:val="da-DK"/>
                    </w:rPr>
                  </w:pPr>
                </w:p>
              </w:tc>
            </w:tr>
            <w:tr w:rsidR="0024209F" w:rsidRPr="00541EDA" w14:paraId="7F6E6ECA" w14:textId="77777777" w:rsidTr="00831BA4">
              <w:tc>
                <w:tcPr>
                  <w:tcW w:w="4155" w:type="dxa"/>
                </w:tcPr>
                <w:p w14:paraId="5096EA80" w14:textId="77777777" w:rsidR="0024209F" w:rsidRPr="00120554" w:rsidRDefault="0024209F" w:rsidP="0024209F">
                  <w:pPr>
                    <w:rPr>
                      <w:sz w:val="22"/>
                      <w:szCs w:val="22"/>
                      <w:lang w:val="da-DK"/>
                    </w:rPr>
                  </w:pPr>
                  <w:r w:rsidRPr="00120554">
                    <w:rPr>
                      <w:sz w:val="22"/>
                      <w:szCs w:val="22"/>
                      <w:lang w:val="da-DK"/>
                    </w:rPr>
                    <w:t>Relevant DS/EN på installationstidspunktet</w:t>
                  </w:r>
                </w:p>
              </w:tc>
              <w:tc>
                <w:tcPr>
                  <w:tcW w:w="449" w:type="dxa"/>
                </w:tcPr>
                <w:p w14:paraId="48AF12BB" w14:textId="77777777" w:rsidR="0024209F" w:rsidRPr="00120554" w:rsidRDefault="0024209F" w:rsidP="0024209F">
                  <w:pPr>
                    <w:rPr>
                      <w:lang w:val="da-DK"/>
                    </w:rPr>
                  </w:pPr>
                </w:p>
              </w:tc>
            </w:tr>
          </w:tbl>
          <w:p w14:paraId="59E66910" w14:textId="77777777" w:rsidR="00EF2320" w:rsidRPr="00F9178D" w:rsidRDefault="00EF2320" w:rsidP="00A70514">
            <w:pPr>
              <w:pStyle w:val="Sidehoved"/>
              <w:tabs>
                <w:tab w:val="left" w:pos="720"/>
              </w:tabs>
              <w:rPr>
                <w:sz w:val="22"/>
                <w:szCs w:val="22"/>
                <w:lang w:val="da-DK"/>
              </w:rPr>
            </w:pPr>
          </w:p>
        </w:tc>
      </w:tr>
      <w:tr w:rsidR="00EF2320" w:rsidRPr="008E244B" w14:paraId="602BB9A1" w14:textId="77777777" w:rsidTr="00A70514">
        <w:tc>
          <w:tcPr>
            <w:tcW w:w="4747" w:type="dxa"/>
          </w:tcPr>
          <w:p w14:paraId="3ACAB41A" w14:textId="7E0D2D1E"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6</w:t>
            </w:r>
          </w:p>
          <w:p w14:paraId="0D6C0DB5" w14:textId="660BBA70" w:rsidR="00EF2320" w:rsidRPr="00F9178D"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4384" behindDoc="0" locked="0" layoutInCell="1" allowOverlap="1" wp14:anchorId="6AFC4768" wp14:editId="62A6DE01">
                      <wp:simplePos x="0" y="0"/>
                      <wp:positionH relativeFrom="column">
                        <wp:posOffset>1633221</wp:posOffset>
                      </wp:positionH>
                      <wp:positionV relativeFrom="paragraph">
                        <wp:posOffset>891540</wp:posOffset>
                      </wp:positionV>
                      <wp:extent cx="978408" cy="209550"/>
                      <wp:effectExtent l="0" t="152400" r="12700" b="152400"/>
                      <wp:wrapNone/>
                      <wp:docPr id="766790229" name="Pil: venstre 38"/>
                      <wp:cNvGraphicFramePr/>
                      <a:graphic xmlns:a="http://schemas.openxmlformats.org/drawingml/2006/main">
                        <a:graphicData uri="http://schemas.microsoft.com/office/word/2010/wordprocessingShape">
                          <wps:wsp>
                            <wps:cNvSpPr/>
                            <wps:spPr>
                              <a:xfrm rot="20313687">
                                <a:off x="0" y="0"/>
                                <a:ext cx="978408" cy="20955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6F6271" id="Pil: venstre 38" o:spid="_x0000_s1026" type="#_x0000_t66" style="position:absolute;margin-left:128.6pt;margin-top:70.2pt;width:77.05pt;height:16.5pt;rotation:-1404997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" adj="2313" fillcolor="#f79646 [3209]" strokecolor="#2d1502 [489]" strokeweight="2pt"/>
                  </w:pict>
                </mc:Fallback>
              </mc:AlternateContent>
            </w:r>
            <w:r w:rsidR="00962AC8">
              <w:rPr>
                <w:noProof/>
                <w:sz w:val="22"/>
                <w:szCs w:val="22"/>
                <w:lang w:val="da-DK"/>
              </w:rPr>
              <w:drawing>
                <wp:inline distT="0" distB="0" distL="0" distR="0" wp14:anchorId="0D279773" wp14:editId="1294BE38">
                  <wp:extent cx="2925445" cy="2193925"/>
                  <wp:effectExtent l="0" t="0" r="8255" b="0"/>
                  <wp:docPr id="1744959325"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59325" name="Billede 17449593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05569E71" w14:textId="77777777" w:rsidR="00EF2320" w:rsidRPr="00F9178D" w:rsidRDefault="00EF2320" w:rsidP="00A70514">
            <w:pPr>
              <w:pStyle w:val="Sidehoved"/>
              <w:tabs>
                <w:tab w:val="left" w:pos="720"/>
              </w:tabs>
              <w:rPr>
                <w:sz w:val="22"/>
                <w:szCs w:val="22"/>
                <w:lang w:val="da-DK"/>
              </w:rPr>
            </w:pPr>
          </w:p>
        </w:tc>
        <w:tc>
          <w:tcPr>
            <w:tcW w:w="4747" w:type="dxa"/>
          </w:tcPr>
          <w:p w14:paraId="0A07BD2B" w14:textId="77777777" w:rsidR="00EF2320" w:rsidRDefault="00EF2320" w:rsidP="00A70514">
            <w:pPr>
              <w:pStyle w:val="Sidehoved"/>
              <w:tabs>
                <w:tab w:val="left" w:pos="720"/>
              </w:tabs>
              <w:rPr>
                <w:sz w:val="22"/>
                <w:szCs w:val="22"/>
                <w:lang w:val="da-DK"/>
              </w:rPr>
            </w:pPr>
          </w:p>
          <w:p w14:paraId="3E7715BF" w14:textId="77777777" w:rsidR="004B76FB" w:rsidRDefault="004B76FB" w:rsidP="004B76FB">
            <w:pPr>
              <w:pStyle w:val="Sidehoved"/>
              <w:tabs>
                <w:tab w:val="left" w:pos="720"/>
              </w:tabs>
              <w:rPr>
                <w:sz w:val="22"/>
                <w:szCs w:val="22"/>
                <w:lang w:val="da-DK"/>
              </w:rPr>
            </w:pPr>
            <w:r>
              <w:rPr>
                <w:sz w:val="22"/>
                <w:szCs w:val="22"/>
                <w:lang w:val="da-DK"/>
              </w:rPr>
              <w:t>DS/EN 1176-7 punkt 7.1 a)</w:t>
            </w:r>
          </w:p>
          <w:p w14:paraId="798A2589" w14:textId="77777777" w:rsidR="004B76FB" w:rsidRDefault="004B76FB" w:rsidP="004B76FB">
            <w:pPr>
              <w:pStyle w:val="Sidehoved"/>
              <w:tabs>
                <w:tab w:val="left" w:pos="720"/>
              </w:tabs>
              <w:rPr>
                <w:sz w:val="22"/>
                <w:szCs w:val="22"/>
                <w:lang w:val="da-DK"/>
              </w:rPr>
            </w:pPr>
          </w:p>
          <w:p w14:paraId="43CF0137" w14:textId="77777777" w:rsidR="004B76FB" w:rsidRPr="00EC2953" w:rsidRDefault="004B76FB" w:rsidP="004B76FB">
            <w:pPr>
              <w:pStyle w:val="Sidehoved"/>
              <w:tabs>
                <w:tab w:val="left" w:pos="720"/>
              </w:tabs>
              <w:rPr>
                <w:b/>
                <w:sz w:val="22"/>
                <w:szCs w:val="22"/>
                <w:lang w:val="da-DK"/>
              </w:rPr>
            </w:pPr>
            <w:r w:rsidRPr="00EC2953">
              <w:rPr>
                <w:b/>
                <w:sz w:val="22"/>
                <w:szCs w:val="22"/>
                <w:lang w:val="da-DK"/>
              </w:rPr>
              <w:t>Rutinemæssig vedligeholdelse</w:t>
            </w:r>
          </w:p>
          <w:p w14:paraId="776E6BFA" w14:textId="77777777" w:rsidR="004B76FB" w:rsidRDefault="004B76FB" w:rsidP="004B76FB">
            <w:pPr>
              <w:pStyle w:val="Sidehoved"/>
              <w:tabs>
                <w:tab w:val="left" w:pos="720"/>
              </w:tabs>
              <w:rPr>
                <w:sz w:val="22"/>
                <w:szCs w:val="22"/>
                <w:lang w:val="da-DK"/>
              </w:rPr>
            </w:pPr>
          </w:p>
          <w:p w14:paraId="62313D38" w14:textId="77777777" w:rsidR="004B76FB" w:rsidRDefault="004B76FB" w:rsidP="004B76FB">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160680A9" w14:textId="77777777" w:rsidR="004B76FB" w:rsidRDefault="004B76FB" w:rsidP="004B76FB">
            <w:pPr>
              <w:pStyle w:val="Sidehoved"/>
              <w:tabs>
                <w:tab w:val="left" w:pos="720"/>
              </w:tabs>
              <w:rPr>
                <w:sz w:val="22"/>
                <w:szCs w:val="22"/>
                <w:lang w:val="da-DK"/>
              </w:rPr>
            </w:pPr>
          </w:p>
          <w:p w14:paraId="12829BC7" w14:textId="77777777" w:rsidR="004B76FB" w:rsidRDefault="004B76FB" w:rsidP="004B76FB">
            <w:pPr>
              <w:pStyle w:val="Sidehoved"/>
              <w:tabs>
                <w:tab w:val="left" w:pos="720"/>
              </w:tabs>
              <w:rPr>
                <w:sz w:val="22"/>
                <w:szCs w:val="22"/>
                <w:lang w:val="da-DK"/>
              </w:rPr>
            </w:pPr>
            <w:r>
              <w:rPr>
                <w:sz w:val="22"/>
                <w:szCs w:val="22"/>
                <w:lang w:val="da-DK"/>
              </w:rPr>
              <w:t>Efterspænding af fastgørelseselementer</w:t>
            </w:r>
          </w:p>
          <w:p w14:paraId="670905AD" w14:textId="77777777" w:rsidR="009000F7" w:rsidRPr="00F9178D" w:rsidRDefault="009000F7" w:rsidP="00A70514">
            <w:pPr>
              <w:pStyle w:val="Sidehoved"/>
              <w:tabs>
                <w:tab w:val="left" w:pos="720"/>
              </w:tabs>
              <w:rPr>
                <w:sz w:val="22"/>
                <w:szCs w:val="22"/>
                <w:lang w:val="da-DK"/>
              </w:rPr>
            </w:pPr>
          </w:p>
        </w:tc>
      </w:tr>
    </w:tbl>
    <w:p w14:paraId="2443F1EF" w14:textId="0324128F" w:rsidR="00EF2320" w:rsidRDefault="00EF2320" w:rsidP="00935124">
      <w:pPr>
        <w:pStyle w:val="Sidehoved"/>
        <w:tabs>
          <w:tab w:val="left" w:pos="720"/>
        </w:tabs>
        <w:rPr>
          <w:sz w:val="22"/>
          <w:szCs w:val="22"/>
          <w:lang w:val="da-DK"/>
        </w:rPr>
      </w:pPr>
    </w:p>
    <w:p w14:paraId="19E8A0B6" w14:textId="77777777" w:rsidR="00EF2320" w:rsidRDefault="00EF2320">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EF2320" w:rsidRPr="0024209F" w14:paraId="1DEAFFAA" w14:textId="77777777" w:rsidTr="00A70514">
        <w:tc>
          <w:tcPr>
            <w:tcW w:w="4747" w:type="dxa"/>
          </w:tcPr>
          <w:p w14:paraId="4DA6C3EF" w14:textId="50C598F3" w:rsidR="00EF2320" w:rsidRPr="00F9178D" w:rsidRDefault="00EF2320" w:rsidP="00A70514">
            <w:pPr>
              <w:pStyle w:val="Sidehoved"/>
              <w:tabs>
                <w:tab w:val="left" w:pos="720"/>
              </w:tabs>
              <w:rPr>
                <w:sz w:val="22"/>
                <w:szCs w:val="22"/>
                <w:lang w:val="da-DK"/>
              </w:rPr>
            </w:pPr>
            <w:r w:rsidRPr="7E3ED374">
              <w:rPr>
                <w:sz w:val="22"/>
                <w:szCs w:val="22"/>
                <w:lang w:val="da-DK"/>
              </w:rPr>
              <w:lastRenderedPageBreak/>
              <w:t xml:space="preserve">Foto </w:t>
            </w:r>
            <w:r>
              <w:rPr>
                <w:sz w:val="22"/>
                <w:szCs w:val="22"/>
                <w:lang w:val="da-DK"/>
              </w:rPr>
              <w:t>7</w:t>
            </w:r>
          </w:p>
          <w:p w14:paraId="11B78018" w14:textId="327E66E5" w:rsidR="00EF2320" w:rsidRDefault="009E5137" w:rsidP="00A70514">
            <w:pPr>
              <w:pStyle w:val="Sidehoved"/>
              <w:tabs>
                <w:tab w:val="left" w:pos="720"/>
              </w:tabs>
              <w:rPr>
                <w:sz w:val="22"/>
                <w:szCs w:val="22"/>
                <w:lang w:val="da-DK"/>
              </w:rPr>
            </w:pPr>
            <w:r>
              <w:rPr>
                <w:noProof/>
                <w:sz w:val="22"/>
                <w:szCs w:val="22"/>
                <w:lang w:val="da-DK"/>
              </w:rPr>
              <w:drawing>
                <wp:inline distT="0" distB="0" distL="0" distR="0" wp14:anchorId="363E3549" wp14:editId="6874808A">
                  <wp:extent cx="2925445" cy="2193925"/>
                  <wp:effectExtent l="0" t="0" r="8255" b="0"/>
                  <wp:docPr id="1953357737"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7737" name="Billede 19533577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47B9CB25" w14:textId="77777777" w:rsidR="00EF2320" w:rsidRPr="00F9178D" w:rsidRDefault="00EF2320" w:rsidP="00A70514">
            <w:pPr>
              <w:pStyle w:val="Sidehoved"/>
              <w:tabs>
                <w:tab w:val="left" w:pos="720"/>
              </w:tabs>
              <w:rPr>
                <w:sz w:val="22"/>
                <w:szCs w:val="22"/>
                <w:lang w:val="da-DK"/>
              </w:rPr>
            </w:pPr>
          </w:p>
        </w:tc>
        <w:tc>
          <w:tcPr>
            <w:tcW w:w="4747" w:type="dxa"/>
          </w:tcPr>
          <w:p w14:paraId="631C0193" w14:textId="77777777" w:rsidR="0024209F" w:rsidRDefault="0024209F" w:rsidP="0024209F">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24209F" w:rsidRPr="001D0FB5" w14:paraId="19B9375B" w14:textId="77777777" w:rsidTr="00831BA4">
              <w:tc>
                <w:tcPr>
                  <w:tcW w:w="4155" w:type="dxa"/>
                </w:tcPr>
                <w:p w14:paraId="447543DC" w14:textId="77777777" w:rsidR="0024209F" w:rsidRPr="00120554" w:rsidRDefault="0024209F" w:rsidP="0024209F">
                  <w:pPr>
                    <w:rPr>
                      <w:sz w:val="22"/>
                      <w:szCs w:val="22"/>
                      <w:lang w:val="da-DK"/>
                    </w:rPr>
                  </w:pPr>
                  <w:r w:rsidRPr="00120554">
                    <w:rPr>
                      <w:sz w:val="22"/>
                      <w:szCs w:val="22"/>
                      <w:lang w:val="da-DK"/>
                    </w:rPr>
                    <w:t>DS/EN 1176 del 1 Generelle krav</w:t>
                  </w:r>
                </w:p>
              </w:tc>
              <w:tc>
                <w:tcPr>
                  <w:tcW w:w="449" w:type="dxa"/>
                </w:tcPr>
                <w:p w14:paraId="61B9387E" w14:textId="77777777" w:rsidR="0024209F" w:rsidRPr="00120554" w:rsidRDefault="0024209F" w:rsidP="0024209F">
                  <w:pPr>
                    <w:rPr>
                      <w:lang w:val="da-DK"/>
                    </w:rPr>
                  </w:pPr>
                  <w:r>
                    <w:rPr>
                      <w:lang w:val="da-DK"/>
                    </w:rPr>
                    <w:t>x</w:t>
                  </w:r>
                </w:p>
              </w:tc>
            </w:tr>
            <w:tr w:rsidR="0024209F" w:rsidRPr="00120554" w14:paraId="19B5B68A" w14:textId="77777777" w:rsidTr="00831BA4">
              <w:tc>
                <w:tcPr>
                  <w:tcW w:w="4155" w:type="dxa"/>
                </w:tcPr>
                <w:p w14:paraId="718D6204" w14:textId="77777777" w:rsidR="0024209F" w:rsidRPr="00120554" w:rsidRDefault="0024209F" w:rsidP="0024209F">
                  <w:pPr>
                    <w:rPr>
                      <w:sz w:val="22"/>
                      <w:szCs w:val="22"/>
                      <w:lang w:val="da-DK"/>
                    </w:rPr>
                  </w:pPr>
                  <w:r w:rsidRPr="00120554">
                    <w:rPr>
                      <w:sz w:val="22"/>
                      <w:szCs w:val="22"/>
                      <w:lang w:val="da-DK"/>
                    </w:rPr>
                    <w:t>DS/EN 1176 del 2 Gynger</w:t>
                  </w:r>
                </w:p>
              </w:tc>
              <w:tc>
                <w:tcPr>
                  <w:tcW w:w="449" w:type="dxa"/>
                </w:tcPr>
                <w:p w14:paraId="57F629FD" w14:textId="77777777" w:rsidR="0024209F" w:rsidRPr="00120554" w:rsidRDefault="0024209F" w:rsidP="0024209F">
                  <w:pPr>
                    <w:rPr>
                      <w:lang w:val="da-DK"/>
                    </w:rPr>
                  </w:pPr>
                </w:p>
              </w:tc>
            </w:tr>
            <w:tr w:rsidR="0024209F" w:rsidRPr="00120554" w14:paraId="37A92CBC" w14:textId="77777777" w:rsidTr="00831BA4">
              <w:tc>
                <w:tcPr>
                  <w:tcW w:w="4155" w:type="dxa"/>
                </w:tcPr>
                <w:p w14:paraId="6B2887A0" w14:textId="77777777" w:rsidR="0024209F" w:rsidRPr="00120554" w:rsidRDefault="0024209F" w:rsidP="0024209F">
                  <w:pPr>
                    <w:rPr>
                      <w:sz w:val="22"/>
                      <w:szCs w:val="22"/>
                      <w:lang w:val="da-DK"/>
                    </w:rPr>
                  </w:pPr>
                  <w:r w:rsidRPr="00120554">
                    <w:rPr>
                      <w:sz w:val="22"/>
                      <w:szCs w:val="22"/>
                      <w:lang w:val="da-DK"/>
                    </w:rPr>
                    <w:t>DS/EN 1176 del 3 Rutsjebaner</w:t>
                  </w:r>
                </w:p>
              </w:tc>
              <w:tc>
                <w:tcPr>
                  <w:tcW w:w="449" w:type="dxa"/>
                </w:tcPr>
                <w:p w14:paraId="0CE7E782" w14:textId="77777777" w:rsidR="0024209F" w:rsidRPr="00120554" w:rsidRDefault="0024209F" w:rsidP="0024209F">
                  <w:pPr>
                    <w:rPr>
                      <w:lang w:val="da-DK"/>
                    </w:rPr>
                  </w:pPr>
                </w:p>
              </w:tc>
            </w:tr>
            <w:tr w:rsidR="0024209F" w:rsidRPr="00120554" w14:paraId="6DA2EFB1" w14:textId="77777777" w:rsidTr="00831BA4">
              <w:tc>
                <w:tcPr>
                  <w:tcW w:w="4155" w:type="dxa"/>
                </w:tcPr>
                <w:p w14:paraId="7025FF36" w14:textId="77777777" w:rsidR="0024209F" w:rsidRPr="00120554" w:rsidRDefault="0024209F" w:rsidP="0024209F">
                  <w:pPr>
                    <w:rPr>
                      <w:sz w:val="22"/>
                      <w:szCs w:val="22"/>
                      <w:lang w:val="da-DK"/>
                    </w:rPr>
                  </w:pPr>
                  <w:r w:rsidRPr="00120554">
                    <w:rPr>
                      <w:sz w:val="22"/>
                      <w:szCs w:val="22"/>
                      <w:lang w:val="da-DK"/>
                    </w:rPr>
                    <w:t>DS/EN 1176 del 4 Svævebaner</w:t>
                  </w:r>
                </w:p>
              </w:tc>
              <w:tc>
                <w:tcPr>
                  <w:tcW w:w="449" w:type="dxa"/>
                </w:tcPr>
                <w:p w14:paraId="7CBCAF6D" w14:textId="77777777" w:rsidR="0024209F" w:rsidRPr="00120554" w:rsidRDefault="0024209F" w:rsidP="0024209F">
                  <w:pPr>
                    <w:rPr>
                      <w:lang w:val="da-DK"/>
                    </w:rPr>
                  </w:pPr>
                </w:p>
              </w:tc>
            </w:tr>
            <w:tr w:rsidR="0024209F" w:rsidRPr="00120554" w14:paraId="5AE90C05" w14:textId="77777777" w:rsidTr="00831BA4">
              <w:tc>
                <w:tcPr>
                  <w:tcW w:w="4155" w:type="dxa"/>
                </w:tcPr>
                <w:p w14:paraId="1ED24653" w14:textId="77777777" w:rsidR="0024209F" w:rsidRPr="00120554" w:rsidRDefault="0024209F" w:rsidP="0024209F">
                  <w:pPr>
                    <w:rPr>
                      <w:sz w:val="22"/>
                      <w:szCs w:val="22"/>
                      <w:lang w:val="da-DK"/>
                    </w:rPr>
                  </w:pPr>
                  <w:r w:rsidRPr="00120554">
                    <w:rPr>
                      <w:sz w:val="22"/>
                      <w:szCs w:val="22"/>
                      <w:lang w:val="da-DK"/>
                    </w:rPr>
                    <w:t>DS/EN 1176 del 5 Karruseller</w:t>
                  </w:r>
                </w:p>
              </w:tc>
              <w:tc>
                <w:tcPr>
                  <w:tcW w:w="449" w:type="dxa"/>
                </w:tcPr>
                <w:p w14:paraId="03E09CB9" w14:textId="77777777" w:rsidR="0024209F" w:rsidRPr="00120554" w:rsidRDefault="0024209F" w:rsidP="0024209F">
                  <w:pPr>
                    <w:rPr>
                      <w:lang w:val="da-DK"/>
                    </w:rPr>
                  </w:pPr>
                </w:p>
              </w:tc>
            </w:tr>
            <w:tr w:rsidR="0024209F" w:rsidRPr="00120554" w14:paraId="16DF7CC1" w14:textId="77777777" w:rsidTr="00831BA4">
              <w:tc>
                <w:tcPr>
                  <w:tcW w:w="4155" w:type="dxa"/>
                </w:tcPr>
                <w:p w14:paraId="397EF91A" w14:textId="77777777" w:rsidR="0024209F" w:rsidRPr="00120554" w:rsidRDefault="0024209F" w:rsidP="0024209F">
                  <w:pPr>
                    <w:rPr>
                      <w:sz w:val="22"/>
                      <w:szCs w:val="22"/>
                      <w:lang w:val="da-DK"/>
                    </w:rPr>
                  </w:pPr>
                  <w:r w:rsidRPr="00120554">
                    <w:rPr>
                      <w:sz w:val="22"/>
                      <w:szCs w:val="22"/>
                      <w:lang w:val="da-DK"/>
                    </w:rPr>
                    <w:t>DS/EN 1176 del 6 Vipper</w:t>
                  </w:r>
                </w:p>
              </w:tc>
              <w:tc>
                <w:tcPr>
                  <w:tcW w:w="449" w:type="dxa"/>
                </w:tcPr>
                <w:p w14:paraId="572739C1" w14:textId="77777777" w:rsidR="0024209F" w:rsidRPr="00120554" w:rsidRDefault="0024209F" w:rsidP="0024209F">
                  <w:pPr>
                    <w:rPr>
                      <w:lang w:val="da-DK"/>
                    </w:rPr>
                  </w:pPr>
                </w:p>
              </w:tc>
            </w:tr>
            <w:tr w:rsidR="0024209F" w:rsidRPr="001D0FB5" w14:paraId="76DCC73B" w14:textId="77777777" w:rsidTr="00831BA4">
              <w:tc>
                <w:tcPr>
                  <w:tcW w:w="4155" w:type="dxa"/>
                </w:tcPr>
                <w:p w14:paraId="16C1B136" w14:textId="77777777" w:rsidR="0024209F" w:rsidRPr="00120554" w:rsidRDefault="0024209F" w:rsidP="0024209F">
                  <w:pPr>
                    <w:rPr>
                      <w:sz w:val="22"/>
                      <w:szCs w:val="22"/>
                      <w:lang w:val="da-DK"/>
                    </w:rPr>
                  </w:pPr>
                  <w:r w:rsidRPr="00120554">
                    <w:rPr>
                      <w:sz w:val="22"/>
                      <w:szCs w:val="22"/>
                      <w:lang w:val="da-DK"/>
                    </w:rPr>
                    <w:t>DS/EN 1176 del 7 Insp. og Vedligehold</w:t>
                  </w:r>
                </w:p>
              </w:tc>
              <w:tc>
                <w:tcPr>
                  <w:tcW w:w="449" w:type="dxa"/>
                </w:tcPr>
                <w:p w14:paraId="1FB827D5" w14:textId="77777777" w:rsidR="0024209F" w:rsidRPr="00120554" w:rsidRDefault="0024209F" w:rsidP="0024209F">
                  <w:pPr>
                    <w:rPr>
                      <w:lang w:val="da-DK"/>
                    </w:rPr>
                  </w:pPr>
                  <w:r>
                    <w:rPr>
                      <w:lang w:val="da-DK"/>
                    </w:rPr>
                    <w:t>x</w:t>
                  </w:r>
                </w:p>
              </w:tc>
            </w:tr>
            <w:tr w:rsidR="0024209F" w:rsidRPr="00541EDA" w14:paraId="56452DA6" w14:textId="77777777" w:rsidTr="00831BA4">
              <w:tc>
                <w:tcPr>
                  <w:tcW w:w="4155" w:type="dxa"/>
                </w:tcPr>
                <w:p w14:paraId="0ED40CC3" w14:textId="77777777" w:rsidR="0024209F" w:rsidRPr="00120554" w:rsidRDefault="0024209F" w:rsidP="0024209F">
                  <w:pPr>
                    <w:rPr>
                      <w:sz w:val="22"/>
                      <w:szCs w:val="22"/>
                      <w:lang w:val="da-DK"/>
                    </w:rPr>
                  </w:pPr>
                  <w:r w:rsidRPr="00120554">
                    <w:rPr>
                      <w:sz w:val="22"/>
                      <w:szCs w:val="22"/>
                      <w:lang w:val="da-DK"/>
                    </w:rPr>
                    <w:t>DS/EN 1176 del 10 Lukkede systemer</w:t>
                  </w:r>
                </w:p>
              </w:tc>
              <w:tc>
                <w:tcPr>
                  <w:tcW w:w="449" w:type="dxa"/>
                </w:tcPr>
                <w:p w14:paraId="77FA3EB9" w14:textId="77777777" w:rsidR="0024209F" w:rsidRPr="00120554" w:rsidRDefault="0024209F" w:rsidP="0024209F">
                  <w:pPr>
                    <w:rPr>
                      <w:lang w:val="da-DK"/>
                    </w:rPr>
                  </w:pPr>
                </w:p>
              </w:tc>
            </w:tr>
            <w:tr w:rsidR="0024209F" w:rsidRPr="00541EDA" w14:paraId="1D831461" w14:textId="77777777" w:rsidTr="00831BA4">
              <w:tc>
                <w:tcPr>
                  <w:tcW w:w="4155" w:type="dxa"/>
                </w:tcPr>
                <w:p w14:paraId="36F52F9E" w14:textId="77777777" w:rsidR="0024209F" w:rsidRPr="00120554" w:rsidRDefault="0024209F" w:rsidP="0024209F">
                  <w:pPr>
                    <w:rPr>
                      <w:sz w:val="22"/>
                      <w:szCs w:val="22"/>
                      <w:lang w:val="da-DK"/>
                    </w:rPr>
                  </w:pPr>
                  <w:r w:rsidRPr="00120554">
                    <w:rPr>
                      <w:sz w:val="22"/>
                      <w:szCs w:val="22"/>
                      <w:lang w:val="da-DK"/>
                    </w:rPr>
                    <w:t>DS/EN 1176 del 11 3-D Klatrenet</w:t>
                  </w:r>
                </w:p>
              </w:tc>
              <w:tc>
                <w:tcPr>
                  <w:tcW w:w="449" w:type="dxa"/>
                </w:tcPr>
                <w:p w14:paraId="773092F7" w14:textId="77777777" w:rsidR="0024209F" w:rsidRPr="00120554" w:rsidRDefault="0024209F" w:rsidP="0024209F">
                  <w:pPr>
                    <w:rPr>
                      <w:lang w:val="da-DK"/>
                    </w:rPr>
                  </w:pPr>
                </w:p>
              </w:tc>
            </w:tr>
            <w:tr w:rsidR="0024209F" w:rsidRPr="00120554" w14:paraId="0685949A" w14:textId="77777777" w:rsidTr="00831BA4">
              <w:tc>
                <w:tcPr>
                  <w:tcW w:w="4155" w:type="dxa"/>
                </w:tcPr>
                <w:p w14:paraId="48B19073" w14:textId="77777777" w:rsidR="0024209F" w:rsidRPr="00120554" w:rsidRDefault="0024209F" w:rsidP="0024209F">
                  <w:pPr>
                    <w:rPr>
                      <w:sz w:val="22"/>
                      <w:szCs w:val="22"/>
                      <w:lang w:val="da-DK"/>
                    </w:rPr>
                  </w:pPr>
                  <w:r w:rsidRPr="00120554">
                    <w:rPr>
                      <w:sz w:val="22"/>
                      <w:szCs w:val="22"/>
                      <w:lang w:val="da-DK"/>
                    </w:rPr>
                    <w:t>DS/EN 1177 Stødabsorberende underlag</w:t>
                  </w:r>
                </w:p>
              </w:tc>
              <w:tc>
                <w:tcPr>
                  <w:tcW w:w="449" w:type="dxa"/>
                </w:tcPr>
                <w:p w14:paraId="5EFF62FE" w14:textId="4BA191DE" w:rsidR="0024209F" w:rsidRPr="00120554" w:rsidRDefault="0024209F" w:rsidP="0024209F">
                  <w:pPr>
                    <w:rPr>
                      <w:lang w:val="da-DK"/>
                    </w:rPr>
                  </w:pPr>
                </w:p>
              </w:tc>
            </w:tr>
            <w:tr w:rsidR="0024209F" w:rsidRPr="00120554" w14:paraId="5B7B64C6" w14:textId="77777777" w:rsidTr="00831BA4">
              <w:tc>
                <w:tcPr>
                  <w:tcW w:w="4155" w:type="dxa"/>
                </w:tcPr>
                <w:p w14:paraId="4DA281C1" w14:textId="77777777" w:rsidR="0024209F" w:rsidRPr="00120554" w:rsidRDefault="0024209F" w:rsidP="0024209F">
                  <w:pPr>
                    <w:rPr>
                      <w:sz w:val="22"/>
                      <w:szCs w:val="22"/>
                      <w:lang w:val="da-DK"/>
                    </w:rPr>
                  </w:pPr>
                  <w:r>
                    <w:rPr>
                      <w:sz w:val="22"/>
                      <w:szCs w:val="22"/>
                      <w:lang w:val="da-DK"/>
                    </w:rPr>
                    <w:t>DS 1500 Naturlegeredskaber</w:t>
                  </w:r>
                </w:p>
              </w:tc>
              <w:tc>
                <w:tcPr>
                  <w:tcW w:w="449" w:type="dxa"/>
                </w:tcPr>
                <w:p w14:paraId="6E58B096" w14:textId="77777777" w:rsidR="0024209F" w:rsidRPr="00120554" w:rsidRDefault="0024209F" w:rsidP="0024209F">
                  <w:pPr>
                    <w:rPr>
                      <w:lang w:val="da-DK"/>
                    </w:rPr>
                  </w:pPr>
                </w:p>
              </w:tc>
            </w:tr>
            <w:tr w:rsidR="0024209F" w:rsidRPr="00541EDA" w14:paraId="4F1AA10F" w14:textId="77777777" w:rsidTr="00831BA4">
              <w:tc>
                <w:tcPr>
                  <w:tcW w:w="4155" w:type="dxa"/>
                </w:tcPr>
                <w:p w14:paraId="27D5EA8E" w14:textId="77777777" w:rsidR="0024209F" w:rsidRPr="00120554" w:rsidRDefault="0024209F" w:rsidP="0024209F">
                  <w:pPr>
                    <w:rPr>
                      <w:sz w:val="22"/>
                      <w:szCs w:val="22"/>
                      <w:lang w:val="da-DK"/>
                    </w:rPr>
                  </w:pPr>
                  <w:r w:rsidRPr="00120554">
                    <w:rPr>
                      <w:sz w:val="22"/>
                      <w:szCs w:val="22"/>
                      <w:lang w:val="da-DK"/>
                    </w:rPr>
                    <w:t>Relevant DS/EN på installationstidspunktet</w:t>
                  </w:r>
                </w:p>
              </w:tc>
              <w:tc>
                <w:tcPr>
                  <w:tcW w:w="449" w:type="dxa"/>
                </w:tcPr>
                <w:p w14:paraId="54940F45" w14:textId="77777777" w:rsidR="0024209F" w:rsidRPr="00120554" w:rsidRDefault="0024209F" w:rsidP="0024209F">
                  <w:pPr>
                    <w:rPr>
                      <w:lang w:val="da-DK"/>
                    </w:rPr>
                  </w:pPr>
                </w:p>
              </w:tc>
            </w:tr>
          </w:tbl>
          <w:p w14:paraId="3DB32DA6" w14:textId="77777777" w:rsidR="00EF2320" w:rsidRPr="00F9178D" w:rsidRDefault="00EF2320" w:rsidP="00A70514">
            <w:pPr>
              <w:rPr>
                <w:sz w:val="22"/>
                <w:szCs w:val="22"/>
                <w:lang w:val="da-DK"/>
              </w:rPr>
            </w:pPr>
          </w:p>
        </w:tc>
      </w:tr>
      <w:tr w:rsidR="00EF2320" w:rsidRPr="009000F7" w14:paraId="047BCEB4" w14:textId="77777777" w:rsidTr="00A70514">
        <w:tc>
          <w:tcPr>
            <w:tcW w:w="4747" w:type="dxa"/>
          </w:tcPr>
          <w:p w14:paraId="5B5EE5BD" w14:textId="7EA810DF"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8</w:t>
            </w:r>
          </w:p>
          <w:p w14:paraId="62A05A5A" w14:textId="5D54BA0B" w:rsidR="00EF2320" w:rsidRPr="00F9178D"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3360" behindDoc="0" locked="0" layoutInCell="1" allowOverlap="1" wp14:anchorId="1672124A" wp14:editId="5EFB300A">
                      <wp:simplePos x="0" y="0"/>
                      <wp:positionH relativeFrom="column">
                        <wp:posOffset>1414144</wp:posOffset>
                      </wp:positionH>
                      <wp:positionV relativeFrom="paragraph">
                        <wp:posOffset>1655445</wp:posOffset>
                      </wp:positionV>
                      <wp:extent cx="978408" cy="219075"/>
                      <wp:effectExtent l="0" t="247650" r="0" b="295275"/>
                      <wp:wrapNone/>
                      <wp:docPr id="1591867235" name="Pil: venstre 37"/>
                      <wp:cNvGraphicFramePr/>
                      <a:graphic xmlns:a="http://schemas.openxmlformats.org/drawingml/2006/main">
                        <a:graphicData uri="http://schemas.microsoft.com/office/word/2010/wordprocessingShape">
                          <wps:wsp>
                            <wps:cNvSpPr/>
                            <wps:spPr>
                              <a:xfrm rot="2581857">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07BC4" id="Pil: venstre 37" o:spid="_x0000_s1026" type="#_x0000_t66" style="position:absolute;margin-left:111.35pt;margin-top:130.35pt;width:77.05pt;height:17.25pt;rotation:2820076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" adj="2418" fillcolor="#f79646 [3209]" strokecolor="#2d1502 [489]" strokeweight="2pt"/>
                  </w:pict>
                </mc:Fallback>
              </mc:AlternateContent>
            </w:r>
            <w:r w:rsidR="009E5137">
              <w:rPr>
                <w:noProof/>
                <w:sz w:val="22"/>
                <w:szCs w:val="22"/>
                <w:lang w:val="da-DK"/>
              </w:rPr>
              <w:drawing>
                <wp:inline distT="0" distB="0" distL="0" distR="0" wp14:anchorId="23948CFC" wp14:editId="0F32F4B0">
                  <wp:extent cx="2925445" cy="2193925"/>
                  <wp:effectExtent l="0" t="0" r="8255" b="0"/>
                  <wp:docPr id="1412230788"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30788" name="Billede 14122307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3CB70E9B" w14:textId="77777777" w:rsidR="00EF2320" w:rsidRPr="00F9178D" w:rsidRDefault="00EF2320" w:rsidP="00A70514">
            <w:pPr>
              <w:pStyle w:val="Sidehoved"/>
              <w:tabs>
                <w:tab w:val="left" w:pos="720"/>
              </w:tabs>
              <w:rPr>
                <w:sz w:val="22"/>
                <w:szCs w:val="22"/>
                <w:lang w:val="da-DK"/>
              </w:rPr>
            </w:pPr>
          </w:p>
        </w:tc>
        <w:tc>
          <w:tcPr>
            <w:tcW w:w="4747" w:type="dxa"/>
          </w:tcPr>
          <w:p w14:paraId="55B816F7" w14:textId="77777777" w:rsidR="00EF2320" w:rsidRDefault="00EF2320" w:rsidP="00A70514">
            <w:pPr>
              <w:pStyle w:val="Sidehoved"/>
              <w:tabs>
                <w:tab w:val="left" w:pos="720"/>
              </w:tabs>
              <w:rPr>
                <w:sz w:val="22"/>
                <w:szCs w:val="22"/>
                <w:lang w:val="da-DK"/>
              </w:rPr>
            </w:pPr>
          </w:p>
          <w:p w14:paraId="4393A487"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121B957B" w14:textId="77777777" w:rsidR="00373D91" w:rsidRPr="00224152" w:rsidRDefault="00373D91" w:rsidP="00373D91">
            <w:pPr>
              <w:pStyle w:val="Sidehoved"/>
              <w:tabs>
                <w:tab w:val="left" w:pos="720"/>
              </w:tabs>
              <w:rPr>
                <w:sz w:val="22"/>
                <w:szCs w:val="22"/>
                <w:lang w:val="da-DK"/>
              </w:rPr>
            </w:pPr>
          </w:p>
          <w:p w14:paraId="47423945"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529BDEA3" w14:textId="77777777" w:rsidR="00373D91" w:rsidRPr="00224152" w:rsidRDefault="00373D91" w:rsidP="00373D91">
            <w:pPr>
              <w:pStyle w:val="Sidehoved"/>
              <w:tabs>
                <w:tab w:val="left" w:pos="720"/>
              </w:tabs>
              <w:rPr>
                <w:sz w:val="22"/>
                <w:szCs w:val="22"/>
                <w:lang w:val="da-DK"/>
              </w:rPr>
            </w:pPr>
          </w:p>
          <w:p w14:paraId="40B8F37F"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126238A4" w14:textId="77777777" w:rsidR="00373D91" w:rsidRDefault="00373D91" w:rsidP="00373D91">
            <w:pPr>
              <w:pStyle w:val="Sidehoved"/>
              <w:tabs>
                <w:tab w:val="left" w:pos="720"/>
              </w:tabs>
              <w:rPr>
                <w:sz w:val="22"/>
                <w:szCs w:val="22"/>
                <w:lang w:val="da-DK"/>
              </w:rPr>
            </w:pPr>
            <w:r>
              <w:rPr>
                <w:sz w:val="22"/>
                <w:szCs w:val="22"/>
                <w:lang w:val="da-DK"/>
              </w:rPr>
              <w:t xml:space="preserve">                                                                                                                                                                                                                                                                                                                                                                                                                                                                                                                                                                                                                                                                                                                                                                                                                                                                                                                                                                                                                                                                                                                                                                                                                                                                                                                                                                                                                                                                                                                                        </w:t>
            </w:r>
          </w:p>
          <w:p w14:paraId="5D239576" w14:textId="77777777" w:rsidR="00373D91" w:rsidRDefault="00373D91" w:rsidP="00373D91">
            <w:pPr>
              <w:pStyle w:val="Sidehoved"/>
              <w:tabs>
                <w:tab w:val="left" w:pos="720"/>
              </w:tabs>
              <w:rPr>
                <w:sz w:val="22"/>
                <w:szCs w:val="22"/>
                <w:lang w:val="da-DK"/>
              </w:rPr>
            </w:pPr>
          </w:p>
          <w:p w14:paraId="3929BE50"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1255E696" w14:textId="3F9D01E3" w:rsidR="00EF2320" w:rsidRPr="00F9178D" w:rsidRDefault="009000F7" w:rsidP="00A70514">
            <w:pPr>
              <w:pStyle w:val="Sidehoved"/>
              <w:tabs>
                <w:tab w:val="left" w:pos="720"/>
              </w:tabs>
              <w:rPr>
                <w:sz w:val="22"/>
                <w:szCs w:val="22"/>
                <w:lang w:val="da-DK"/>
              </w:rPr>
            </w:pPr>
            <w:r>
              <w:rPr>
                <w:sz w:val="22"/>
                <w:szCs w:val="22"/>
                <w:lang w:val="da-DK"/>
              </w:rPr>
              <w:t>Råd i sokkel</w:t>
            </w:r>
          </w:p>
        </w:tc>
      </w:tr>
      <w:tr w:rsidR="00EF2320" w:rsidRPr="0024209F" w14:paraId="50662FF3" w14:textId="77777777" w:rsidTr="00A70514">
        <w:tc>
          <w:tcPr>
            <w:tcW w:w="4747" w:type="dxa"/>
          </w:tcPr>
          <w:p w14:paraId="1CB58A70" w14:textId="53C0E85A"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9</w:t>
            </w:r>
          </w:p>
          <w:p w14:paraId="7B8CA341" w14:textId="55B944B8" w:rsidR="00EF2320" w:rsidRPr="00F9178D" w:rsidRDefault="009E5137" w:rsidP="00A70514">
            <w:pPr>
              <w:pStyle w:val="Sidehoved"/>
              <w:tabs>
                <w:tab w:val="left" w:pos="720"/>
              </w:tabs>
              <w:rPr>
                <w:sz w:val="22"/>
                <w:szCs w:val="22"/>
                <w:lang w:val="da-DK"/>
              </w:rPr>
            </w:pPr>
            <w:r>
              <w:rPr>
                <w:noProof/>
                <w:sz w:val="22"/>
                <w:szCs w:val="22"/>
                <w:lang w:val="da-DK"/>
              </w:rPr>
              <w:drawing>
                <wp:inline distT="0" distB="0" distL="0" distR="0" wp14:anchorId="3F8E1FC9" wp14:editId="29D35924">
                  <wp:extent cx="2925445" cy="2193925"/>
                  <wp:effectExtent l="0" t="0" r="8255" b="0"/>
                  <wp:docPr id="153582640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6403" name="Billede 15358264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5D5FFA22" w14:textId="77777777" w:rsidR="00EF2320" w:rsidRPr="00F9178D" w:rsidRDefault="00EF2320" w:rsidP="00A70514">
            <w:pPr>
              <w:pStyle w:val="Sidehoved"/>
              <w:tabs>
                <w:tab w:val="left" w:pos="720"/>
              </w:tabs>
              <w:rPr>
                <w:sz w:val="22"/>
                <w:szCs w:val="22"/>
                <w:lang w:val="da-DK"/>
              </w:rPr>
            </w:pPr>
          </w:p>
        </w:tc>
        <w:tc>
          <w:tcPr>
            <w:tcW w:w="4747" w:type="dxa"/>
          </w:tcPr>
          <w:p w14:paraId="3A3EFE9D" w14:textId="77777777" w:rsidR="0024209F" w:rsidRDefault="0024209F" w:rsidP="0024209F">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24209F" w:rsidRPr="001D0FB5" w14:paraId="483395AF" w14:textId="77777777" w:rsidTr="00831BA4">
              <w:tc>
                <w:tcPr>
                  <w:tcW w:w="4155" w:type="dxa"/>
                </w:tcPr>
                <w:p w14:paraId="1DBA9F62" w14:textId="77777777" w:rsidR="0024209F" w:rsidRPr="00120554" w:rsidRDefault="0024209F" w:rsidP="0024209F">
                  <w:pPr>
                    <w:rPr>
                      <w:sz w:val="22"/>
                      <w:szCs w:val="22"/>
                      <w:lang w:val="da-DK"/>
                    </w:rPr>
                  </w:pPr>
                  <w:r w:rsidRPr="00120554">
                    <w:rPr>
                      <w:sz w:val="22"/>
                      <w:szCs w:val="22"/>
                      <w:lang w:val="da-DK"/>
                    </w:rPr>
                    <w:t>DS/EN 1176 del 1 Generelle krav</w:t>
                  </w:r>
                </w:p>
              </w:tc>
              <w:tc>
                <w:tcPr>
                  <w:tcW w:w="449" w:type="dxa"/>
                </w:tcPr>
                <w:p w14:paraId="1B813DFB" w14:textId="77777777" w:rsidR="0024209F" w:rsidRPr="00120554" w:rsidRDefault="0024209F" w:rsidP="0024209F">
                  <w:pPr>
                    <w:rPr>
                      <w:lang w:val="da-DK"/>
                    </w:rPr>
                  </w:pPr>
                  <w:r>
                    <w:rPr>
                      <w:lang w:val="da-DK"/>
                    </w:rPr>
                    <w:t>x</w:t>
                  </w:r>
                </w:p>
              </w:tc>
            </w:tr>
            <w:tr w:rsidR="0024209F" w:rsidRPr="00120554" w14:paraId="7A02CFCF" w14:textId="77777777" w:rsidTr="00831BA4">
              <w:tc>
                <w:tcPr>
                  <w:tcW w:w="4155" w:type="dxa"/>
                </w:tcPr>
                <w:p w14:paraId="7E0229B2" w14:textId="77777777" w:rsidR="0024209F" w:rsidRPr="00120554" w:rsidRDefault="0024209F" w:rsidP="0024209F">
                  <w:pPr>
                    <w:rPr>
                      <w:sz w:val="22"/>
                      <w:szCs w:val="22"/>
                      <w:lang w:val="da-DK"/>
                    </w:rPr>
                  </w:pPr>
                  <w:r w:rsidRPr="00120554">
                    <w:rPr>
                      <w:sz w:val="22"/>
                      <w:szCs w:val="22"/>
                      <w:lang w:val="da-DK"/>
                    </w:rPr>
                    <w:t>DS/EN 1176 del 2 Gynger</w:t>
                  </w:r>
                </w:p>
              </w:tc>
              <w:tc>
                <w:tcPr>
                  <w:tcW w:w="449" w:type="dxa"/>
                </w:tcPr>
                <w:p w14:paraId="34068AAD" w14:textId="77777777" w:rsidR="0024209F" w:rsidRPr="00120554" w:rsidRDefault="0024209F" w:rsidP="0024209F">
                  <w:pPr>
                    <w:rPr>
                      <w:lang w:val="da-DK"/>
                    </w:rPr>
                  </w:pPr>
                </w:p>
              </w:tc>
            </w:tr>
            <w:tr w:rsidR="0024209F" w:rsidRPr="00120554" w14:paraId="40230376" w14:textId="77777777" w:rsidTr="00831BA4">
              <w:tc>
                <w:tcPr>
                  <w:tcW w:w="4155" w:type="dxa"/>
                </w:tcPr>
                <w:p w14:paraId="58EB248B" w14:textId="77777777" w:rsidR="0024209F" w:rsidRPr="00120554" w:rsidRDefault="0024209F" w:rsidP="0024209F">
                  <w:pPr>
                    <w:rPr>
                      <w:sz w:val="22"/>
                      <w:szCs w:val="22"/>
                      <w:lang w:val="da-DK"/>
                    </w:rPr>
                  </w:pPr>
                  <w:r w:rsidRPr="00120554">
                    <w:rPr>
                      <w:sz w:val="22"/>
                      <w:szCs w:val="22"/>
                      <w:lang w:val="da-DK"/>
                    </w:rPr>
                    <w:t>DS/EN 1176 del 3 Rutsjebaner</w:t>
                  </w:r>
                </w:p>
              </w:tc>
              <w:tc>
                <w:tcPr>
                  <w:tcW w:w="449" w:type="dxa"/>
                </w:tcPr>
                <w:p w14:paraId="4FE5DB83" w14:textId="77777777" w:rsidR="0024209F" w:rsidRPr="00120554" w:rsidRDefault="0024209F" w:rsidP="0024209F">
                  <w:pPr>
                    <w:rPr>
                      <w:lang w:val="da-DK"/>
                    </w:rPr>
                  </w:pPr>
                </w:p>
              </w:tc>
            </w:tr>
            <w:tr w:rsidR="0024209F" w:rsidRPr="00120554" w14:paraId="04F33CE5" w14:textId="77777777" w:rsidTr="00831BA4">
              <w:tc>
                <w:tcPr>
                  <w:tcW w:w="4155" w:type="dxa"/>
                </w:tcPr>
                <w:p w14:paraId="1A489BAA" w14:textId="77777777" w:rsidR="0024209F" w:rsidRPr="00120554" w:rsidRDefault="0024209F" w:rsidP="0024209F">
                  <w:pPr>
                    <w:rPr>
                      <w:sz w:val="22"/>
                      <w:szCs w:val="22"/>
                      <w:lang w:val="da-DK"/>
                    </w:rPr>
                  </w:pPr>
                  <w:r w:rsidRPr="00120554">
                    <w:rPr>
                      <w:sz w:val="22"/>
                      <w:szCs w:val="22"/>
                      <w:lang w:val="da-DK"/>
                    </w:rPr>
                    <w:t>DS/EN 1176 del 4 Svævebaner</w:t>
                  </w:r>
                </w:p>
              </w:tc>
              <w:tc>
                <w:tcPr>
                  <w:tcW w:w="449" w:type="dxa"/>
                </w:tcPr>
                <w:p w14:paraId="6E887B68" w14:textId="77777777" w:rsidR="0024209F" w:rsidRPr="00120554" w:rsidRDefault="0024209F" w:rsidP="0024209F">
                  <w:pPr>
                    <w:rPr>
                      <w:lang w:val="da-DK"/>
                    </w:rPr>
                  </w:pPr>
                </w:p>
              </w:tc>
            </w:tr>
            <w:tr w:rsidR="0024209F" w:rsidRPr="00120554" w14:paraId="329B0884" w14:textId="77777777" w:rsidTr="00831BA4">
              <w:tc>
                <w:tcPr>
                  <w:tcW w:w="4155" w:type="dxa"/>
                </w:tcPr>
                <w:p w14:paraId="0273D744" w14:textId="77777777" w:rsidR="0024209F" w:rsidRPr="00120554" w:rsidRDefault="0024209F" w:rsidP="0024209F">
                  <w:pPr>
                    <w:rPr>
                      <w:sz w:val="22"/>
                      <w:szCs w:val="22"/>
                      <w:lang w:val="da-DK"/>
                    </w:rPr>
                  </w:pPr>
                  <w:r w:rsidRPr="00120554">
                    <w:rPr>
                      <w:sz w:val="22"/>
                      <w:szCs w:val="22"/>
                      <w:lang w:val="da-DK"/>
                    </w:rPr>
                    <w:t>DS/EN 1176 del 5 Karruseller</w:t>
                  </w:r>
                </w:p>
              </w:tc>
              <w:tc>
                <w:tcPr>
                  <w:tcW w:w="449" w:type="dxa"/>
                </w:tcPr>
                <w:p w14:paraId="3115F66A" w14:textId="77777777" w:rsidR="0024209F" w:rsidRPr="00120554" w:rsidRDefault="0024209F" w:rsidP="0024209F">
                  <w:pPr>
                    <w:rPr>
                      <w:lang w:val="da-DK"/>
                    </w:rPr>
                  </w:pPr>
                </w:p>
              </w:tc>
            </w:tr>
            <w:tr w:rsidR="0024209F" w:rsidRPr="00120554" w14:paraId="10A3B385" w14:textId="77777777" w:rsidTr="00831BA4">
              <w:tc>
                <w:tcPr>
                  <w:tcW w:w="4155" w:type="dxa"/>
                </w:tcPr>
                <w:p w14:paraId="00A28FCA" w14:textId="77777777" w:rsidR="0024209F" w:rsidRPr="00120554" w:rsidRDefault="0024209F" w:rsidP="0024209F">
                  <w:pPr>
                    <w:rPr>
                      <w:sz w:val="22"/>
                      <w:szCs w:val="22"/>
                      <w:lang w:val="da-DK"/>
                    </w:rPr>
                  </w:pPr>
                  <w:r w:rsidRPr="00120554">
                    <w:rPr>
                      <w:sz w:val="22"/>
                      <w:szCs w:val="22"/>
                      <w:lang w:val="da-DK"/>
                    </w:rPr>
                    <w:t>DS/EN 1176 del 6 Vipper</w:t>
                  </w:r>
                </w:p>
              </w:tc>
              <w:tc>
                <w:tcPr>
                  <w:tcW w:w="449" w:type="dxa"/>
                </w:tcPr>
                <w:p w14:paraId="7772F812" w14:textId="77777777" w:rsidR="0024209F" w:rsidRPr="00120554" w:rsidRDefault="0024209F" w:rsidP="0024209F">
                  <w:pPr>
                    <w:rPr>
                      <w:lang w:val="da-DK"/>
                    </w:rPr>
                  </w:pPr>
                </w:p>
              </w:tc>
            </w:tr>
            <w:tr w:rsidR="0024209F" w:rsidRPr="001D0FB5" w14:paraId="68979FA7" w14:textId="77777777" w:rsidTr="00831BA4">
              <w:tc>
                <w:tcPr>
                  <w:tcW w:w="4155" w:type="dxa"/>
                </w:tcPr>
                <w:p w14:paraId="732AA066" w14:textId="77777777" w:rsidR="0024209F" w:rsidRPr="00120554" w:rsidRDefault="0024209F" w:rsidP="0024209F">
                  <w:pPr>
                    <w:rPr>
                      <w:sz w:val="22"/>
                      <w:szCs w:val="22"/>
                      <w:lang w:val="da-DK"/>
                    </w:rPr>
                  </w:pPr>
                  <w:r w:rsidRPr="00120554">
                    <w:rPr>
                      <w:sz w:val="22"/>
                      <w:szCs w:val="22"/>
                      <w:lang w:val="da-DK"/>
                    </w:rPr>
                    <w:t>DS/EN 1176 del 7 Insp. og Vedligehold</w:t>
                  </w:r>
                </w:p>
              </w:tc>
              <w:tc>
                <w:tcPr>
                  <w:tcW w:w="449" w:type="dxa"/>
                </w:tcPr>
                <w:p w14:paraId="455853E7" w14:textId="77777777" w:rsidR="0024209F" w:rsidRPr="00120554" w:rsidRDefault="0024209F" w:rsidP="0024209F">
                  <w:pPr>
                    <w:rPr>
                      <w:lang w:val="da-DK"/>
                    </w:rPr>
                  </w:pPr>
                  <w:r>
                    <w:rPr>
                      <w:lang w:val="da-DK"/>
                    </w:rPr>
                    <w:t>x</w:t>
                  </w:r>
                </w:p>
              </w:tc>
            </w:tr>
            <w:tr w:rsidR="0024209F" w:rsidRPr="00541EDA" w14:paraId="6EA4A7D2" w14:textId="77777777" w:rsidTr="00831BA4">
              <w:tc>
                <w:tcPr>
                  <w:tcW w:w="4155" w:type="dxa"/>
                </w:tcPr>
                <w:p w14:paraId="1BD4C899" w14:textId="77777777" w:rsidR="0024209F" w:rsidRPr="00120554" w:rsidRDefault="0024209F" w:rsidP="0024209F">
                  <w:pPr>
                    <w:rPr>
                      <w:sz w:val="22"/>
                      <w:szCs w:val="22"/>
                      <w:lang w:val="da-DK"/>
                    </w:rPr>
                  </w:pPr>
                  <w:r w:rsidRPr="00120554">
                    <w:rPr>
                      <w:sz w:val="22"/>
                      <w:szCs w:val="22"/>
                      <w:lang w:val="da-DK"/>
                    </w:rPr>
                    <w:t>DS/EN 1176 del 10 Lukkede systemer</w:t>
                  </w:r>
                </w:p>
              </w:tc>
              <w:tc>
                <w:tcPr>
                  <w:tcW w:w="449" w:type="dxa"/>
                </w:tcPr>
                <w:p w14:paraId="4D2063E2" w14:textId="77777777" w:rsidR="0024209F" w:rsidRPr="00120554" w:rsidRDefault="0024209F" w:rsidP="0024209F">
                  <w:pPr>
                    <w:rPr>
                      <w:lang w:val="da-DK"/>
                    </w:rPr>
                  </w:pPr>
                </w:p>
              </w:tc>
            </w:tr>
            <w:tr w:rsidR="0024209F" w:rsidRPr="00541EDA" w14:paraId="6B650AEA" w14:textId="77777777" w:rsidTr="00831BA4">
              <w:tc>
                <w:tcPr>
                  <w:tcW w:w="4155" w:type="dxa"/>
                </w:tcPr>
                <w:p w14:paraId="3DC71182" w14:textId="77777777" w:rsidR="0024209F" w:rsidRPr="00120554" w:rsidRDefault="0024209F" w:rsidP="0024209F">
                  <w:pPr>
                    <w:rPr>
                      <w:sz w:val="22"/>
                      <w:szCs w:val="22"/>
                      <w:lang w:val="da-DK"/>
                    </w:rPr>
                  </w:pPr>
                  <w:r w:rsidRPr="00120554">
                    <w:rPr>
                      <w:sz w:val="22"/>
                      <w:szCs w:val="22"/>
                      <w:lang w:val="da-DK"/>
                    </w:rPr>
                    <w:t>DS/EN 1176 del 11 3-D Klatrenet</w:t>
                  </w:r>
                </w:p>
              </w:tc>
              <w:tc>
                <w:tcPr>
                  <w:tcW w:w="449" w:type="dxa"/>
                </w:tcPr>
                <w:p w14:paraId="18F78990" w14:textId="77777777" w:rsidR="0024209F" w:rsidRPr="00120554" w:rsidRDefault="0024209F" w:rsidP="0024209F">
                  <w:pPr>
                    <w:rPr>
                      <w:lang w:val="da-DK"/>
                    </w:rPr>
                  </w:pPr>
                </w:p>
              </w:tc>
            </w:tr>
            <w:tr w:rsidR="0024209F" w:rsidRPr="00120554" w14:paraId="1131565A" w14:textId="77777777" w:rsidTr="00831BA4">
              <w:tc>
                <w:tcPr>
                  <w:tcW w:w="4155" w:type="dxa"/>
                </w:tcPr>
                <w:p w14:paraId="1E60964A" w14:textId="77777777" w:rsidR="0024209F" w:rsidRPr="00120554" w:rsidRDefault="0024209F" w:rsidP="0024209F">
                  <w:pPr>
                    <w:rPr>
                      <w:sz w:val="22"/>
                      <w:szCs w:val="22"/>
                      <w:lang w:val="da-DK"/>
                    </w:rPr>
                  </w:pPr>
                  <w:r w:rsidRPr="00120554">
                    <w:rPr>
                      <w:sz w:val="22"/>
                      <w:szCs w:val="22"/>
                      <w:lang w:val="da-DK"/>
                    </w:rPr>
                    <w:t>DS/EN 1177 Stødabsorberende underlag</w:t>
                  </w:r>
                </w:p>
              </w:tc>
              <w:tc>
                <w:tcPr>
                  <w:tcW w:w="449" w:type="dxa"/>
                </w:tcPr>
                <w:p w14:paraId="7A726248" w14:textId="19CECC8A" w:rsidR="0024209F" w:rsidRPr="00120554" w:rsidRDefault="0024209F" w:rsidP="0024209F">
                  <w:pPr>
                    <w:rPr>
                      <w:lang w:val="da-DK"/>
                    </w:rPr>
                  </w:pPr>
                </w:p>
              </w:tc>
            </w:tr>
            <w:tr w:rsidR="0024209F" w:rsidRPr="00120554" w14:paraId="61A17B7A" w14:textId="77777777" w:rsidTr="00831BA4">
              <w:tc>
                <w:tcPr>
                  <w:tcW w:w="4155" w:type="dxa"/>
                </w:tcPr>
                <w:p w14:paraId="2CCA6747" w14:textId="77777777" w:rsidR="0024209F" w:rsidRPr="00120554" w:rsidRDefault="0024209F" w:rsidP="0024209F">
                  <w:pPr>
                    <w:rPr>
                      <w:sz w:val="22"/>
                      <w:szCs w:val="22"/>
                      <w:lang w:val="da-DK"/>
                    </w:rPr>
                  </w:pPr>
                  <w:r>
                    <w:rPr>
                      <w:sz w:val="22"/>
                      <w:szCs w:val="22"/>
                      <w:lang w:val="da-DK"/>
                    </w:rPr>
                    <w:t>DS 1500 Naturlegeredskaber</w:t>
                  </w:r>
                </w:p>
              </w:tc>
              <w:tc>
                <w:tcPr>
                  <w:tcW w:w="449" w:type="dxa"/>
                </w:tcPr>
                <w:p w14:paraId="6BE8EB8D" w14:textId="77777777" w:rsidR="0024209F" w:rsidRPr="00120554" w:rsidRDefault="0024209F" w:rsidP="0024209F">
                  <w:pPr>
                    <w:rPr>
                      <w:lang w:val="da-DK"/>
                    </w:rPr>
                  </w:pPr>
                </w:p>
              </w:tc>
            </w:tr>
            <w:tr w:rsidR="0024209F" w:rsidRPr="00541EDA" w14:paraId="751AA23C" w14:textId="77777777" w:rsidTr="00831BA4">
              <w:tc>
                <w:tcPr>
                  <w:tcW w:w="4155" w:type="dxa"/>
                </w:tcPr>
                <w:p w14:paraId="0B0AEFE2" w14:textId="77777777" w:rsidR="0024209F" w:rsidRPr="00120554" w:rsidRDefault="0024209F" w:rsidP="0024209F">
                  <w:pPr>
                    <w:rPr>
                      <w:sz w:val="22"/>
                      <w:szCs w:val="22"/>
                      <w:lang w:val="da-DK"/>
                    </w:rPr>
                  </w:pPr>
                  <w:r w:rsidRPr="00120554">
                    <w:rPr>
                      <w:sz w:val="22"/>
                      <w:szCs w:val="22"/>
                      <w:lang w:val="da-DK"/>
                    </w:rPr>
                    <w:t>Relevant DS/EN på installationstidspunktet</w:t>
                  </w:r>
                </w:p>
              </w:tc>
              <w:tc>
                <w:tcPr>
                  <w:tcW w:w="449" w:type="dxa"/>
                </w:tcPr>
                <w:p w14:paraId="3DA16E8B" w14:textId="77777777" w:rsidR="0024209F" w:rsidRPr="00120554" w:rsidRDefault="0024209F" w:rsidP="0024209F">
                  <w:pPr>
                    <w:rPr>
                      <w:lang w:val="da-DK"/>
                    </w:rPr>
                  </w:pPr>
                </w:p>
              </w:tc>
            </w:tr>
          </w:tbl>
          <w:p w14:paraId="460BDE91" w14:textId="77777777" w:rsidR="00EF2320" w:rsidRPr="00F9178D" w:rsidRDefault="00EF2320" w:rsidP="00A70514">
            <w:pPr>
              <w:pStyle w:val="Sidehoved"/>
              <w:tabs>
                <w:tab w:val="left" w:pos="720"/>
              </w:tabs>
              <w:rPr>
                <w:sz w:val="22"/>
                <w:szCs w:val="22"/>
                <w:lang w:val="da-DK"/>
              </w:rPr>
            </w:pPr>
          </w:p>
        </w:tc>
      </w:tr>
    </w:tbl>
    <w:p w14:paraId="2C744266" w14:textId="5FA75396" w:rsidR="00EF2320" w:rsidRDefault="00EF2320" w:rsidP="00935124">
      <w:pPr>
        <w:pStyle w:val="Sidehoved"/>
        <w:tabs>
          <w:tab w:val="left" w:pos="720"/>
        </w:tabs>
        <w:rPr>
          <w:sz w:val="22"/>
          <w:szCs w:val="22"/>
          <w:lang w:val="da-DK"/>
        </w:rPr>
      </w:pPr>
    </w:p>
    <w:p w14:paraId="313E9183" w14:textId="77777777" w:rsidR="00EF2320" w:rsidRDefault="00EF2320">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EF2320" w:rsidRPr="009000F7" w14:paraId="75C9EB00" w14:textId="77777777" w:rsidTr="00A70514">
        <w:tc>
          <w:tcPr>
            <w:tcW w:w="4747" w:type="dxa"/>
          </w:tcPr>
          <w:p w14:paraId="48611745" w14:textId="2A9EA042" w:rsidR="00EF2320" w:rsidRPr="00F9178D" w:rsidRDefault="00EF2320" w:rsidP="00A70514">
            <w:pPr>
              <w:pStyle w:val="Sidehoved"/>
              <w:tabs>
                <w:tab w:val="left" w:pos="720"/>
              </w:tabs>
              <w:rPr>
                <w:sz w:val="22"/>
                <w:szCs w:val="22"/>
                <w:lang w:val="da-DK"/>
              </w:rPr>
            </w:pPr>
            <w:r w:rsidRPr="7E3ED374">
              <w:rPr>
                <w:sz w:val="22"/>
                <w:szCs w:val="22"/>
                <w:lang w:val="da-DK"/>
              </w:rPr>
              <w:lastRenderedPageBreak/>
              <w:t>Foto 1</w:t>
            </w:r>
            <w:r>
              <w:rPr>
                <w:sz w:val="22"/>
                <w:szCs w:val="22"/>
                <w:lang w:val="da-DK"/>
              </w:rPr>
              <w:t>0</w:t>
            </w:r>
          </w:p>
          <w:p w14:paraId="4FC6933F" w14:textId="71A3A53C" w:rsidR="00EF2320"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2336" behindDoc="0" locked="0" layoutInCell="1" allowOverlap="1" wp14:anchorId="2E06EE67" wp14:editId="2D520E4F">
                      <wp:simplePos x="0" y="0"/>
                      <wp:positionH relativeFrom="column">
                        <wp:posOffset>223519</wp:posOffset>
                      </wp:positionH>
                      <wp:positionV relativeFrom="paragraph">
                        <wp:posOffset>1548130</wp:posOffset>
                      </wp:positionV>
                      <wp:extent cx="978408" cy="219075"/>
                      <wp:effectExtent l="0" t="228600" r="0" b="238125"/>
                      <wp:wrapNone/>
                      <wp:docPr id="1475526336" name="Pil: venstre 35"/>
                      <wp:cNvGraphicFramePr/>
                      <a:graphic xmlns:a="http://schemas.openxmlformats.org/drawingml/2006/main">
                        <a:graphicData uri="http://schemas.microsoft.com/office/word/2010/wordprocessingShape">
                          <wps:wsp>
                            <wps:cNvSpPr/>
                            <wps:spPr>
                              <a:xfrm rot="8689477">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6A4506" id="Pil: venstre 35" o:spid="_x0000_s1026" type="#_x0000_t66" style="position:absolute;margin-left:17.6pt;margin-top:121.9pt;width:77.05pt;height:17.25pt;rotation:9491226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" adj="2418" fillcolor="#f79646 [3209]" strokecolor="#2d1502 [489]" strokeweight="2pt"/>
                  </w:pict>
                </mc:Fallback>
              </mc:AlternateContent>
            </w:r>
            <w:r w:rsidR="009E5137">
              <w:rPr>
                <w:noProof/>
                <w:sz w:val="22"/>
                <w:szCs w:val="22"/>
                <w:lang w:val="da-DK"/>
              </w:rPr>
              <w:drawing>
                <wp:inline distT="0" distB="0" distL="0" distR="0" wp14:anchorId="4672C1AF" wp14:editId="4FF5F561">
                  <wp:extent cx="2925445" cy="2193925"/>
                  <wp:effectExtent l="0" t="0" r="8255" b="0"/>
                  <wp:docPr id="1965229893"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29893" name="Billede 19652298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100BC848" w14:textId="77777777" w:rsidR="00EF2320" w:rsidRPr="00F9178D" w:rsidRDefault="00EF2320" w:rsidP="00A70514">
            <w:pPr>
              <w:pStyle w:val="Sidehoved"/>
              <w:tabs>
                <w:tab w:val="left" w:pos="720"/>
              </w:tabs>
              <w:rPr>
                <w:sz w:val="22"/>
                <w:szCs w:val="22"/>
                <w:lang w:val="da-DK"/>
              </w:rPr>
            </w:pPr>
          </w:p>
        </w:tc>
        <w:tc>
          <w:tcPr>
            <w:tcW w:w="4747" w:type="dxa"/>
          </w:tcPr>
          <w:p w14:paraId="74791B3E" w14:textId="77777777" w:rsidR="00EF2320" w:rsidRDefault="00EF2320" w:rsidP="00A70514">
            <w:pPr>
              <w:rPr>
                <w:sz w:val="22"/>
                <w:szCs w:val="22"/>
                <w:lang w:val="da-DK"/>
              </w:rPr>
            </w:pPr>
          </w:p>
          <w:p w14:paraId="6516FF0D"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3E43745C" w14:textId="77777777" w:rsidR="00373D91" w:rsidRPr="00224152" w:rsidRDefault="00373D91" w:rsidP="00373D91">
            <w:pPr>
              <w:pStyle w:val="Sidehoved"/>
              <w:tabs>
                <w:tab w:val="left" w:pos="720"/>
              </w:tabs>
              <w:rPr>
                <w:sz w:val="22"/>
                <w:szCs w:val="22"/>
                <w:lang w:val="da-DK"/>
              </w:rPr>
            </w:pPr>
          </w:p>
          <w:p w14:paraId="3CD3B0B5"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202EEDF1" w14:textId="77777777" w:rsidR="00373D91" w:rsidRPr="00224152" w:rsidRDefault="00373D91" w:rsidP="00373D91">
            <w:pPr>
              <w:pStyle w:val="Sidehoved"/>
              <w:tabs>
                <w:tab w:val="left" w:pos="720"/>
              </w:tabs>
              <w:rPr>
                <w:sz w:val="22"/>
                <w:szCs w:val="22"/>
                <w:lang w:val="da-DK"/>
              </w:rPr>
            </w:pPr>
          </w:p>
          <w:p w14:paraId="436AF664"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797B2ADF" w14:textId="77777777" w:rsidR="00373D91" w:rsidRDefault="00373D91" w:rsidP="00373D91">
            <w:pPr>
              <w:pStyle w:val="Sidehoved"/>
              <w:tabs>
                <w:tab w:val="left" w:pos="720"/>
              </w:tabs>
              <w:rPr>
                <w:sz w:val="22"/>
                <w:szCs w:val="22"/>
                <w:lang w:val="da-DK"/>
              </w:rPr>
            </w:pPr>
            <w:r>
              <w:rPr>
                <w:sz w:val="22"/>
                <w:szCs w:val="22"/>
                <w:lang w:val="da-DK"/>
              </w:rPr>
              <w:t xml:space="preserve">                                                                                                                                                                                                                                                                                                                                                                                                                                                                                                                                                                                                                                                                                                                                                                                                                                                                                                                                                                                                                                                                                                                                                                                                                                                                                                                                                                                                                                                                                                                                        </w:t>
            </w:r>
          </w:p>
          <w:p w14:paraId="0528B755" w14:textId="77777777" w:rsidR="00373D91" w:rsidRDefault="00373D91" w:rsidP="00373D91">
            <w:pPr>
              <w:pStyle w:val="Sidehoved"/>
              <w:tabs>
                <w:tab w:val="left" w:pos="720"/>
              </w:tabs>
              <w:rPr>
                <w:sz w:val="22"/>
                <w:szCs w:val="22"/>
                <w:lang w:val="da-DK"/>
              </w:rPr>
            </w:pPr>
          </w:p>
          <w:p w14:paraId="060DF759"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2F0F3751" w14:textId="72AD1289" w:rsidR="00373D91" w:rsidRPr="00F9178D" w:rsidRDefault="009000F7" w:rsidP="00A70514">
            <w:pPr>
              <w:rPr>
                <w:sz w:val="22"/>
                <w:szCs w:val="22"/>
                <w:lang w:val="da-DK"/>
              </w:rPr>
            </w:pPr>
            <w:r>
              <w:rPr>
                <w:sz w:val="22"/>
                <w:szCs w:val="22"/>
                <w:lang w:val="da-DK"/>
              </w:rPr>
              <w:t>Råd i sokkel?</w:t>
            </w:r>
          </w:p>
        </w:tc>
      </w:tr>
      <w:tr w:rsidR="00EF2320" w:rsidRPr="0024209F" w14:paraId="5EE262DC" w14:textId="77777777" w:rsidTr="00A70514">
        <w:tc>
          <w:tcPr>
            <w:tcW w:w="4747" w:type="dxa"/>
          </w:tcPr>
          <w:p w14:paraId="5E495144" w14:textId="79E790F0"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11</w:t>
            </w:r>
          </w:p>
          <w:p w14:paraId="3DBF77B1" w14:textId="2FACD585" w:rsidR="00EF2320" w:rsidRPr="00F9178D" w:rsidRDefault="0024209F" w:rsidP="00A70514">
            <w:pPr>
              <w:pStyle w:val="Sidehoved"/>
              <w:tabs>
                <w:tab w:val="left" w:pos="720"/>
              </w:tabs>
              <w:rPr>
                <w:sz w:val="22"/>
                <w:szCs w:val="22"/>
                <w:lang w:val="da-DK"/>
              </w:rPr>
            </w:pPr>
            <w:r>
              <w:rPr>
                <w:noProof/>
                <w:sz w:val="22"/>
                <w:szCs w:val="22"/>
                <w:lang w:val="da-DK"/>
              </w:rPr>
              <w:drawing>
                <wp:inline distT="0" distB="0" distL="0" distR="0" wp14:anchorId="14880B90" wp14:editId="6650F49C">
                  <wp:extent cx="2925445" cy="2193925"/>
                  <wp:effectExtent l="0" t="0" r="8255" b="0"/>
                  <wp:docPr id="1917872643"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2643" name="Billede 19178726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755FA0E8" w14:textId="77777777" w:rsidR="00EF2320" w:rsidRPr="00F9178D" w:rsidRDefault="00EF2320" w:rsidP="00A70514">
            <w:pPr>
              <w:pStyle w:val="Sidehoved"/>
              <w:tabs>
                <w:tab w:val="left" w:pos="720"/>
              </w:tabs>
              <w:rPr>
                <w:sz w:val="22"/>
                <w:szCs w:val="22"/>
                <w:lang w:val="da-DK"/>
              </w:rPr>
            </w:pPr>
          </w:p>
        </w:tc>
        <w:tc>
          <w:tcPr>
            <w:tcW w:w="4747" w:type="dxa"/>
          </w:tcPr>
          <w:p w14:paraId="3316D2C1" w14:textId="77777777" w:rsidR="0024209F" w:rsidRDefault="0024209F" w:rsidP="0024209F">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24209F" w:rsidRPr="001D0FB5" w14:paraId="594233F0" w14:textId="77777777" w:rsidTr="00831BA4">
              <w:tc>
                <w:tcPr>
                  <w:tcW w:w="4155" w:type="dxa"/>
                </w:tcPr>
                <w:p w14:paraId="0DA01679" w14:textId="77777777" w:rsidR="0024209F" w:rsidRPr="00120554" w:rsidRDefault="0024209F" w:rsidP="0024209F">
                  <w:pPr>
                    <w:rPr>
                      <w:sz w:val="22"/>
                      <w:szCs w:val="22"/>
                      <w:lang w:val="da-DK"/>
                    </w:rPr>
                  </w:pPr>
                  <w:r w:rsidRPr="00120554">
                    <w:rPr>
                      <w:sz w:val="22"/>
                      <w:szCs w:val="22"/>
                      <w:lang w:val="da-DK"/>
                    </w:rPr>
                    <w:t>DS/EN 1176 del 1 Generelle krav</w:t>
                  </w:r>
                </w:p>
              </w:tc>
              <w:tc>
                <w:tcPr>
                  <w:tcW w:w="449" w:type="dxa"/>
                </w:tcPr>
                <w:p w14:paraId="518AEA0F" w14:textId="77777777" w:rsidR="0024209F" w:rsidRPr="00120554" w:rsidRDefault="0024209F" w:rsidP="0024209F">
                  <w:pPr>
                    <w:rPr>
                      <w:lang w:val="da-DK"/>
                    </w:rPr>
                  </w:pPr>
                  <w:r>
                    <w:rPr>
                      <w:lang w:val="da-DK"/>
                    </w:rPr>
                    <w:t>x</w:t>
                  </w:r>
                </w:p>
              </w:tc>
            </w:tr>
            <w:tr w:rsidR="0024209F" w:rsidRPr="00120554" w14:paraId="6CDAA6C1" w14:textId="77777777" w:rsidTr="00831BA4">
              <w:tc>
                <w:tcPr>
                  <w:tcW w:w="4155" w:type="dxa"/>
                </w:tcPr>
                <w:p w14:paraId="5BCF6D01" w14:textId="77777777" w:rsidR="0024209F" w:rsidRPr="00120554" w:rsidRDefault="0024209F" w:rsidP="0024209F">
                  <w:pPr>
                    <w:rPr>
                      <w:sz w:val="22"/>
                      <w:szCs w:val="22"/>
                      <w:lang w:val="da-DK"/>
                    </w:rPr>
                  </w:pPr>
                  <w:r w:rsidRPr="00120554">
                    <w:rPr>
                      <w:sz w:val="22"/>
                      <w:szCs w:val="22"/>
                      <w:lang w:val="da-DK"/>
                    </w:rPr>
                    <w:t>DS/EN 1176 del 2 Gynger</w:t>
                  </w:r>
                </w:p>
              </w:tc>
              <w:tc>
                <w:tcPr>
                  <w:tcW w:w="449" w:type="dxa"/>
                </w:tcPr>
                <w:p w14:paraId="3F95B201" w14:textId="77777777" w:rsidR="0024209F" w:rsidRPr="00120554" w:rsidRDefault="0024209F" w:rsidP="0024209F">
                  <w:pPr>
                    <w:rPr>
                      <w:lang w:val="da-DK"/>
                    </w:rPr>
                  </w:pPr>
                </w:p>
              </w:tc>
            </w:tr>
            <w:tr w:rsidR="0024209F" w:rsidRPr="00120554" w14:paraId="6C90C549" w14:textId="77777777" w:rsidTr="00831BA4">
              <w:tc>
                <w:tcPr>
                  <w:tcW w:w="4155" w:type="dxa"/>
                </w:tcPr>
                <w:p w14:paraId="1B3C2484" w14:textId="77777777" w:rsidR="0024209F" w:rsidRPr="00120554" w:rsidRDefault="0024209F" w:rsidP="0024209F">
                  <w:pPr>
                    <w:rPr>
                      <w:sz w:val="22"/>
                      <w:szCs w:val="22"/>
                      <w:lang w:val="da-DK"/>
                    </w:rPr>
                  </w:pPr>
                  <w:r w:rsidRPr="00120554">
                    <w:rPr>
                      <w:sz w:val="22"/>
                      <w:szCs w:val="22"/>
                      <w:lang w:val="da-DK"/>
                    </w:rPr>
                    <w:t>DS/EN 1176 del 3 Rutsjebaner</w:t>
                  </w:r>
                </w:p>
              </w:tc>
              <w:tc>
                <w:tcPr>
                  <w:tcW w:w="449" w:type="dxa"/>
                </w:tcPr>
                <w:p w14:paraId="6D518CBB" w14:textId="77777777" w:rsidR="0024209F" w:rsidRPr="00120554" w:rsidRDefault="0024209F" w:rsidP="0024209F">
                  <w:pPr>
                    <w:rPr>
                      <w:lang w:val="da-DK"/>
                    </w:rPr>
                  </w:pPr>
                </w:p>
              </w:tc>
            </w:tr>
            <w:tr w:rsidR="0024209F" w:rsidRPr="00120554" w14:paraId="135113E0" w14:textId="77777777" w:rsidTr="00831BA4">
              <w:tc>
                <w:tcPr>
                  <w:tcW w:w="4155" w:type="dxa"/>
                </w:tcPr>
                <w:p w14:paraId="08ED7C55" w14:textId="77777777" w:rsidR="0024209F" w:rsidRPr="00120554" w:rsidRDefault="0024209F" w:rsidP="0024209F">
                  <w:pPr>
                    <w:rPr>
                      <w:sz w:val="22"/>
                      <w:szCs w:val="22"/>
                      <w:lang w:val="da-DK"/>
                    </w:rPr>
                  </w:pPr>
                  <w:r w:rsidRPr="00120554">
                    <w:rPr>
                      <w:sz w:val="22"/>
                      <w:szCs w:val="22"/>
                      <w:lang w:val="da-DK"/>
                    </w:rPr>
                    <w:t>DS/EN 1176 del 4 Svævebaner</w:t>
                  </w:r>
                </w:p>
              </w:tc>
              <w:tc>
                <w:tcPr>
                  <w:tcW w:w="449" w:type="dxa"/>
                </w:tcPr>
                <w:p w14:paraId="19C77145" w14:textId="77777777" w:rsidR="0024209F" w:rsidRPr="00120554" w:rsidRDefault="0024209F" w:rsidP="0024209F">
                  <w:pPr>
                    <w:rPr>
                      <w:lang w:val="da-DK"/>
                    </w:rPr>
                  </w:pPr>
                </w:p>
              </w:tc>
            </w:tr>
            <w:tr w:rsidR="0024209F" w:rsidRPr="00120554" w14:paraId="5B1CEF61" w14:textId="77777777" w:rsidTr="00831BA4">
              <w:tc>
                <w:tcPr>
                  <w:tcW w:w="4155" w:type="dxa"/>
                </w:tcPr>
                <w:p w14:paraId="28742782" w14:textId="77777777" w:rsidR="0024209F" w:rsidRPr="00120554" w:rsidRDefault="0024209F" w:rsidP="0024209F">
                  <w:pPr>
                    <w:rPr>
                      <w:sz w:val="22"/>
                      <w:szCs w:val="22"/>
                      <w:lang w:val="da-DK"/>
                    </w:rPr>
                  </w:pPr>
                  <w:r w:rsidRPr="00120554">
                    <w:rPr>
                      <w:sz w:val="22"/>
                      <w:szCs w:val="22"/>
                      <w:lang w:val="da-DK"/>
                    </w:rPr>
                    <w:t>DS/EN 1176 del 5 Karruseller</w:t>
                  </w:r>
                </w:p>
              </w:tc>
              <w:tc>
                <w:tcPr>
                  <w:tcW w:w="449" w:type="dxa"/>
                </w:tcPr>
                <w:p w14:paraId="0B1C635F" w14:textId="77777777" w:rsidR="0024209F" w:rsidRPr="00120554" w:rsidRDefault="0024209F" w:rsidP="0024209F">
                  <w:pPr>
                    <w:rPr>
                      <w:lang w:val="da-DK"/>
                    </w:rPr>
                  </w:pPr>
                </w:p>
              </w:tc>
            </w:tr>
            <w:tr w:rsidR="0024209F" w:rsidRPr="00120554" w14:paraId="621D7D40" w14:textId="77777777" w:rsidTr="00831BA4">
              <w:tc>
                <w:tcPr>
                  <w:tcW w:w="4155" w:type="dxa"/>
                </w:tcPr>
                <w:p w14:paraId="00183B1A" w14:textId="77777777" w:rsidR="0024209F" w:rsidRPr="00120554" w:rsidRDefault="0024209F" w:rsidP="0024209F">
                  <w:pPr>
                    <w:rPr>
                      <w:sz w:val="22"/>
                      <w:szCs w:val="22"/>
                      <w:lang w:val="da-DK"/>
                    </w:rPr>
                  </w:pPr>
                  <w:r w:rsidRPr="00120554">
                    <w:rPr>
                      <w:sz w:val="22"/>
                      <w:szCs w:val="22"/>
                      <w:lang w:val="da-DK"/>
                    </w:rPr>
                    <w:t>DS/EN 1176 del 6 Vipper</w:t>
                  </w:r>
                </w:p>
              </w:tc>
              <w:tc>
                <w:tcPr>
                  <w:tcW w:w="449" w:type="dxa"/>
                </w:tcPr>
                <w:p w14:paraId="3CA00646" w14:textId="77777777" w:rsidR="0024209F" w:rsidRPr="00120554" w:rsidRDefault="0024209F" w:rsidP="0024209F">
                  <w:pPr>
                    <w:rPr>
                      <w:lang w:val="da-DK"/>
                    </w:rPr>
                  </w:pPr>
                </w:p>
              </w:tc>
            </w:tr>
            <w:tr w:rsidR="0024209F" w:rsidRPr="001D0FB5" w14:paraId="69E7805A" w14:textId="77777777" w:rsidTr="00831BA4">
              <w:tc>
                <w:tcPr>
                  <w:tcW w:w="4155" w:type="dxa"/>
                </w:tcPr>
                <w:p w14:paraId="205AF537" w14:textId="77777777" w:rsidR="0024209F" w:rsidRPr="00120554" w:rsidRDefault="0024209F" w:rsidP="0024209F">
                  <w:pPr>
                    <w:rPr>
                      <w:sz w:val="22"/>
                      <w:szCs w:val="22"/>
                      <w:lang w:val="da-DK"/>
                    </w:rPr>
                  </w:pPr>
                  <w:r w:rsidRPr="00120554">
                    <w:rPr>
                      <w:sz w:val="22"/>
                      <w:szCs w:val="22"/>
                      <w:lang w:val="da-DK"/>
                    </w:rPr>
                    <w:t>DS/EN 1176 del 7 Insp. og Vedligehold</w:t>
                  </w:r>
                </w:p>
              </w:tc>
              <w:tc>
                <w:tcPr>
                  <w:tcW w:w="449" w:type="dxa"/>
                </w:tcPr>
                <w:p w14:paraId="5C7E0736" w14:textId="77777777" w:rsidR="0024209F" w:rsidRPr="00120554" w:rsidRDefault="0024209F" w:rsidP="0024209F">
                  <w:pPr>
                    <w:rPr>
                      <w:lang w:val="da-DK"/>
                    </w:rPr>
                  </w:pPr>
                  <w:r>
                    <w:rPr>
                      <w:lang w:val="da-DK"/>
                    </w:rPr>
                    <w:t>x</w:t>
                  </w:r>
                </w:p>
              </w:tc>
            </w:tr>
            <w:tr w:rsidR="0024209F" w:rsidRPr="00541EDA" w14:paraId="7CDD5C80" w14:textId="77777777" w:rsidTr="00831BA4">
              <w:tc>
                <w:tcPr>
                  <w:tcW w:w="4155" w:type="dxa"/>
                </w:tcPr>
                <w:p w14:paraId="7133DF73" w14:textId="77777777" w:rsidR="0024209F" w:rsidRPr="00120554" w:rsidRDefault="0024209F" w:rsidP="0024209F">
                  <w:pPr>
                    <w:rPr>
                      <w:sz w:val="22"/>
                      <w:szCs w:val="22"/>
                      <w:lang w:val="da-DK"/>
                    </w:rPr>
                  </w:pPr>
                  <w:r w:rsidRPr="00120554">
                    <w:rPr>
                      <w:sz w:val="22"/>
                      <w:szCs w:val="22"/>
                      <w:lang w:val="da-DK"/>
                    </w:rPr>
                    <w:t>DS/EN 1176 del 10 Lukkede systemer</w:t>
                  </w:r>
                </w:p>
              </w:tc>
              <w:tc>
                <w:tcPr>
                  <w:tcW w:w="449" w:type="dxa"/>
                </w:tcPr>
                <w:p w14:paraId="6E10280D" w14:textId="77777777" w:rsidR="0024209F" w:rsidRPr="00120554" w:rsidRDefault="0024209F" w:rsidP="0024209F">
                  <w:pPr>
                    <w:rPr>
                      <w:lang w:val="da-DK"/>
                    </w:rPr>
                  </w:pPr>
                </w:p>
              </w:tc>
            </w:tr>
            <w:tr w:rsidR="0024209F" w:rsidRPr="00541EDA" w14:paraId="6F22E1AA" w14:textId="77777777" w:rsidTr="00831BA4">
              <w:tc>
                <w:tcPr>
                  <w:tcW w:w="4155" w:type="dxa"/>
                </w:tcPr>
                <w:p w14:paraId="53329C5A" w14:textId="77777777" w:rsidR="0024209F" w:rsidRPr="00120554" w:rsidRDefault="0024209F" w:rsidP="0024209F">
                  <w:pPr>
                    <w:rPr>
                      <w:sz w:val="22"/>
                      <w:szCs w:val="22"/>
                      <w:lang w:val="da-DK"/>
                    </w:rPr>
                  </w:pPr>
                  <w:r w:rsidRPr="00120554">
                    <w:rPr>
                      <w:sz w:val="22"/>
                      <w:szCs w:val="22"/>
                      <w:lang w:val="da-DK"/>
                    </w:rPr>
                    <w:t>DS/EN 1176 del 11 3-D Klatrenet</w:t>
                  </w:r>
                </w:p>
              </w:tc>
              <w:tc>
                <w:tcPr>
                  <w:tcW w:w="449" w:type="dxa"/>
                </w:tcPr>
                <w:p w14:paraId="57A4FA4B" w14:textId="77777777" w:rsidR="0024209F" w:rsidRPr="00120554" w:rsidRDefault="0024209F" w:rsidP="0024209F">
                  <w:pPr>
                    <w:rPr>
                      <w:lang w:val="da-DK"/>
                    </w:rPr>
                  </w:pPr>
                </w:p>
              </w:tc>
            </w:tr>
            <w:tr w:rsidR="0024209F" w:rsidRPr="00120554" w14:paraId="2696D4D4" w14:textId="77777777" w:rsidTr="00831BA4">
              <w:tc>
                <w:tcPr>
                  <w:tcW w:w="4155" w:type="dxa"/>
                </w:tcPr>
                <w:p w14:paraId="28382F78" w14:textId="77777777" w:rsidR="0024209F" w:rsidRPr="00120554" w:rsidRDefault="0024209F" w:rsidP="0024209F">
                  <w:pPr>
                    <w:rPr>
                      <w:sz w:val="22"/>
                      <w:szCs w:val="22"/>
                      <w:lang w:val="da-DK"/>
                    </w:rPr>
                  </w:pPr>
                  <w:r w:rsidRPr="00120554">
                    <w:rPr>
                      <w:sz w:val="22"/>
                      <w:szCs w:val="22"/>
                      <w:lang w:val="da-DK"/>
                    </w:rPr>
                    <w:t>DS/EN 1177 Stødabsorberende underlag</w:t>
                  </w:r>
                </w:p>
              </w:tc>
              <w:tc>
                <w:tcPr>
                  <w:tcW w:w="449" w:type="dxa"/>
                </w:tcPr>
                <w:p w14:paraId="0E81DA0D" w14:textId="2133EAED" w:rsidR="0024209F" w:rsidRPr="00120554" w:rsidRDefault="0024209F" w:rsidP="0024209F">
                  <w:pPr>
                    <w:rPr>
                      <w:lang w:val="da-DK"/>
                    </w:rPr>
                  </w:pPr>
                </w:p>
              </w:tc>
            </w:tr>
            <w:tr w:rsidR="0024209F" w:rsidRPr="00120554" w14:paraId="71A63378" w14:textId="77777777" w:rsidTr="00831BA4">
              <w:tc>
                <w:tcPr>
                  <w:tcW w:w="4155" w:type="dxa"/>
                </w:tcPr>
                <w:p w14:paraId="036F9406" w14:textId="77777777" w:rsidR="0024209F" w:rsidRPr="00120554" w:rsidRDefault="0024209F" w:rsidP="0024209F">
                  <w:pPr>
                    <w:rPr>
                      <w:sz w:val="22"/>
                      <w:szCs w:val="22"/>
                      <w:lang w:val="da-DK"/>
                    </w:rPr>
                  </w:pPr>
                  <w:r>
                    <w:rPr>
                      <w:sz w:val="22"/>
                      <w:szCs w:val="22"/>
                      <w:lang w:val="da-DK"/>
                    </w:rPr>
                    <w:t>DS 1500 Naturlegeredskaber</w:t>
                  </w:r>
                </w:p>
              </w:tc>
              <w:tc>
                <w:tcPr>
                  <w:tcW w:w="449" w:type="dxa"/>
                </w:tcPr>
                <w:p w14:paraId="6A8E56D6" w14:textId="77777777" w:rsidR="0024209F" w:rsidRPr="00120554" w:rsidRDefault="0024209F" w:rsidP="0024209F">
                  <w:pPr>
                    <w:rPr>
                      <w:lang w:val="da-DK"/>
                    </w:rPr>
                  </w:pPr>
                </w:p>
              </w:tc>
            </w:tr>
            <w:tr w:rsidR="0024209F" w:rsidRPr="00541EDA" w14:paraId="54168E04" w14:textId="77777777" w:rsidTr="00831BA4">
              <w:tc>
                <w:tcPr>
                  <w:tcW w:w="4155" w:type="dxa"/>
                </w:tcPr>
                <w:p w14:paraId="101179BC" w14:textId="77777777" w:rsidR="0024209F" w:rsidRPr="00120554" w:rsidRDefault="0024209F" w:rsidP="0024209F">
                  <w:pPr>
                    <w:rPr>
                      <w:sz w:val="22"/>
                      <w:szCs w:val="22"/>
                      <w:lang w:val="da-DK"/>
                    </w:rPr>
                  </w:pPr>
                  <w:r w:rsidRPr="00120554">
                    <w:rPr>
                      <w:sz w:val="22"/>
                      <w:szCs w:val="22"/>
                      <w:lang w:val="da-DK"/>
                    </w:rPr>
                    <w:t>Relevant DS/EN på installationstidspunktet</w:t>
                  </w:r>
                </w:p>
              </w:tc>
              <w:tc>
                <w:tcPr>
                  <w:tcW w:w="449" w:type="dxa"/>
                </w:tcPr>
                <w:p w14:paraId="0977CD95" w14:textId="77777777" w:rsidR="0024209F" w:rsidRPr="00120554" w:rsidRDefault="0024209F" w:rsidP="0024209F">
                  <w:pPr>
                    <w:rPr>
                      <w:lang w:val="da-DK"/>
                    </w:rPr>
                  </w:pPr>
                </w:p>
              </w:tc>
            </w:tr>
          </w:tbl>
          <w:p w14:paraId="3278C9CC" w14:textId="77777777" w:rsidR="00EF2320" w:rsidRPr="00F9178D" w:rsidRDefault="00EF2320" w:rsidP="00A70514">
            <w:pPr>
              <w:pStyle w:val="Sidehoved"/>
              <w:tabs>
                <w:tab w:val="left" w:pos="720"/>
              </w:tabs>
              <w:rPr>
                <w:sz w:val="22"/>
                <w:szCs w:val="22"/>
                <w:lang w:val="da-DK"/>
              </w:rPr>
            </w:pPr>
          </w:p>
        </w:tc>
      </w:tr>
      <w:tr w:rsidR="00EF2320" w:rsidRPr="009000F7" w14:paraId="4D01D78F" w14:textId="77777777" w:rsidTr="00A70514">
        <w:tc>
          <w:tcPr>
            <w:tcW w:w="4747" w:type="dxa"/>
          </w:tcPr>
          <w:p w14:paraId="2DF78444" w14:textId="4E2FD6EB"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12</w:t>
            </w:r>
          </w:p>
          <w:p w14:paraId="0B99DF3A" w14:textId="20319C9E" w:rsidR="00EF2320" w:rsidRPr="00F9178D"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1312" behindDoc="0" locked="0" layoutInCell="1" allowOverlap="1" wp14:anchorId="2A52247A" wp14:editId="54F47AD9">
                      <wp:simplePos x="0" y="0"/>
                      <wp:positionH relativeFrom="column">
                        <wp:posOffset>1537969</wp:posOffset>
                      </wp:positionH>
                      <wp:positionV relativeFrom="paragraph">
                        <wp:posOffset>1686560</wp:posOffset>
                      </wp:positionV>
                      <wp:extent cx="978408" cy="219075"/>
                      <wp:effectExtent l="0" t="247650" r="0" b="295275"/>
                      <wp:wrapNone/>
                      <wp:docPr id="1543528300" name="Pil: venstre 34"/>
                      <wp:cNvGraphicFramePr/>
                      <a:graphic xmlns:a="http://schemas.openxmlformats.org/drawingml/2006/main">
                        <a:graphicData uri="http://schemas.microsoft.com/office/word/2010/wordprocessingShape">
                          <wps:wsp>
                            <wps:cNvSpPr/>
                            <wps:spPr>
                              <a:xfrm rot="2599245">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E7BB56" id="Pil: venstre 34" o:spid="_x0000_s1026" type="#_x0000_t66" style="position:absolute;margin-left:121.1pt;margin-top:132.8pt;width:77.05pt;height:17.25pt;rotation:2839069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" adj="2418" fillcolor="#f79646 [3209]" strokecolor="#2d1502 [489]" strokeweight="2pt"/>
                  </w:pict>
                </mc:Fallback>
              </mc:AlternateContent>
            </w:r>
            <w:r w:rsidR="0024209F">
              <w:rPr>
                <w:noProof/>
                <w:sz w:val="22"/>
                <w:szCs w:val="22"/>
                <w:lang w:val="da-DK"/>
              </w:rPr>
              <w:drawing>
                <wp:inline distT="0" distB="0" distL="0" distR="0" wp14:anchorId="38A1F4EF" wp14:editId="75228189">
                  <wp:extent cx="2925445" cy="2193925"/>
                  <wp:effectExtent l="0" t="0" r="8255" b="0"/>
                  <wp:docPr id="1429942300"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42300" name="Billede 14299423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2915623A" w14:textId="77777777" w:rsidR="00EF2320" w:rsidRPr="00F9178D" w:rsidRDefault="00EF2320" w:rsidP="00A70514">
            <w:pPr>
              <w:pStyle w:val="Sidehoved"/>
              <w:tabs>
                <w:tab w:val="left" w:pos="720"/>
              </w:tabs>
              <w:rPr>
                <w:sz w:val="22"/>
                <w:szCs w:val="22"/>
                <w:lang w:val="da-DK"/>
              </w:rPr>
            </w:pPr>
          </w:p>
        </w:tc>
        <w:tc>
          <w:tcPr>
            <w:tcW w:w="4747" w:type="dxa"/>
          </w:tcPr>
          <w:p w14:paraId="1AC37EC4" w14:textId="77777777" w:rsidR="00EF2320" w:rsidRDefault="00EF2320" w:rsidP="00A70514">
            <w:pPr>
              <w:pStyle w:val="Sidehoved"/>
              <w:tabs>
                <w:tab w:val="left" w:pos="720"/>
              </w:tabs>
              <w:rPr>
                <w:sz w:val="22"/>
                <w:szCs w:val="22"/>
                <w:lang w:val="da-DK"/>
              </w:rPr>
            </w:pPr>
          </w:p>
          <w:p w14:paraId="2F76C2B9"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7A190C12" w14:textId="77777777" w:rsidR="00373D91" w:rsidRPr="00224152" w:rsidRDefault="00373D91" w:rsidP="00373D91">
            <w:pPr>
              <w:pStyle w:val="Sidehoved"/>
              <w:tabs>
                <w:tab w:val="left" w:pos="720"/>
              </w:tabs>
              <w:rPr>
                <w:sz w:val="22"/>
                <w:szCs w:val="22"/>
                <w:lang w:val="da-DK"/>
              </w:rPr>
            </w:pPr>
          </w:p>
          <w:p w14:paraId="2DF0F8B7"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108246CC" w14:textId="77777777" w:rsidR="00373D91" w:rsidRPr="00224152" w:rsidRDefault="00373D91" w:rsidP="00373D91">
            <w:pPr>
              <w:pStyle w:val="Sidehoved"/>
              <w:tabs>
                <w:tab w:val="left" w:pos="720"/>
              </w:tabs>
              <w:rPr>
                <w:sz w:val="22"/>
                <w:szCs w:val="22"/>
                <w:lang w:val="da-DK"/>
              </w:rPr>
            </w:pPr>
          </w:p>
          <w:p w14:paraId="70E2AA11"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42A34397" w14:textId="77777777" w:rsidR="00373D91" w:rsidRDefault="00373D91" w:rsidP="00373D91">
            <w:pPr>
              <w:pStyle w:val="Sidehoved"/>
              <w:tabs>
                <w:tab w:val="left" w:pos="720"/>
              </w:tabs>
              <w:rPr>
                <w:sz w:val="22"/>
                <w:szCs w:val="22"/>
                <w:lang w:val="da-DK"/>
              </w:rPr>
            </w:pPr>
            <w:r>
              <w:rPr>
                <w:sz w:val="22"/>
                <w:szCs w:val="22"/>
                <w:lang w:val="da-DK"/>
              </w:rPr>
              <w:t xml:space="preserve">                                                                                                                                                                                                                                                                                                                                                                                                                                                                                                                                                                                                                                                                                                                                                                                                                                                                                                                                                                                                                                                                                                                                                                                                                                                                                                                                                                                                                                                                                                                                        </w:t>
            </w:r>
          </w:p>
          <w:p w14:paraId="0C64C39D" w14:textId="77777777" w:rsidR="00373D91" w:rsidRDefault="00373D91" w:rsidP="00373D91">
            <w:pPr>
              <w:pStyle w:val="Sidehoved"/>
              <w:tabs>
                <w:tab w:val="left" w:pos="720"/>
              </w:tabs>
              <w:rPr>
                <w:sz w:val="22"/>
                <w:szCs w:val="22"/>
                <w:lang w:val="da-DK"/>
              </w:rPr>
            </w:pPr>
          </w:p>
          <w:p w14:paraId="10B103A7"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346620B7" w14:textId="21F02F76" w:rsidR="00373D91" w:rsidRPr="00F9178D" w:rsidRDefault="009000F7" w:rsidP="00A70514">
            <w:pPr>
              <w:pStyle w:val="Sidehoved"/>
              <w:tabs>
                <w:tab w:val="left" w:pos="720"/>
              </w:tabs>
              <w:rPr>
                <w:sz w:val="22"/>
                <w:szCs w:val="22"/>
                <w:lang w:val="da-DK"/>
              </w:rPr>
            </w:pPr>
            <w:r>
              <w:rPr>
                <w:sz w:val="22"/>
                <w:szCs w:val="22"/>
                <w:lang w:val="da-DK"/>
              </w:rPr>
              <w:t>Råd</w:t>
            </w:r>
          </w:p>
        </w:tc>
      </w:tr>
    </w:tbl>
    <w:p w14:paraId="6EFF9FEE" w14:textId="77031341" w:rsidR="00EF2320" w:rsidRDefault="00EF2320" w:rsidP="00935124">
      <w:pPr>
        <w:pStyle w:val="Sidehoved"/>
        <w:tabs>
          <w:tab w:val="left" w:pos="720"/>
        </w:tabs>
        <w:rPr>
          <w:sz w:val="22"/>
          <w:szCs w:val="22"/>
          <w:lang w:val="da-DK"/>
        </w:rPr>
      </w:pPr>
    </w:p>
    <w:p w14:paraId="4C0699F3" w14:textId="77777777" w:rsidR="00EF2320" w:rsidRDefault="00EF2320">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EF2320" w:rsidRPr="00DF2141" w14:paraId="466523BD" w14:textId="77777777" w:rsidTr="00A70514">
        <w:tc>
          <w:tcPr>
            <w:tcW w:w="4747" w:type="dxa"/>
          </w:tcPr>
          <w:p w14:paraId="1007000E" w14:textId="1C54D2A9" w:rsidR="00EF2320" w:rsidRPr="00F9178D" w:rsidRDefault="00EF2320" w:rsidP="00A70514">
            <w:pPr>
              <w:pStyle w:val="Sidehoved"/>
              <w:tabs>
                <w:tab w:val="left" w:pos="720"/>
              </w:tabs>
              <w:rPr>
                <w:sz w:val="22"/>
                <w:szCs w:val="22"/>
                <w:lang w:val="da-DK"/>
              </w:rPr>
            </w:pPr>
            <w:r w:rsidRPr="7E3ED374">
              <w:rPr>
                <w:sz w:val="22"/>
                <w:szCs w:val="22"/>
                <w:lang w:val="da-DK"/>
              </w:rPr>
              <w:lastRenderedPageBreak/>
              <w:t>Foto 1</w:t>
            </w:r>
            <w:r>
              <w:rPr>
                <w:sz w:val="22"/>
                <w:szCs w:val="22"/>
                <w:lang w:val="da-DK"/>
              </w:rPr>
              <w:t>3</w:t>
            </w:r>
          </w:p>
          <w:p w14:paraId="7799D001" w14:textId="2B46A6C9" w:rsidR="00EF2320" w:rsidRDefault="0024209F" w:rsidP="00A70514">
            <w:pPr>
              <w:pStyle w:val="Sidehoved"/>
              <w:tabs>
                <w:tab w:val="left" w:pos="720"/>
              </w:tabs>
              <w:rPr>
                <w:sz w:val="22"/>
                <w:szCs w:val="22"/>
                <w:lang w:val="da-DK"/>
              </w:rPr>
            </w:pPr>
            <w:r>
              <w:rPr>
                <w:noProof/>
                <w:sz w:val="22"/>
                <w:szCs w:val="22"/>
                <w:lang w:val="da-DK"/>
              </w:rPr>
              <w:drawing>
                <wp:inline distT="0" distB="0" distL="0" distR="0" wp14:anchorId="5079352D" wp14:editId="41E925B6">
                  <wp:extent cx="2925445" cy="2193925"/>
                  <wp:effectExtent l="0" t="0" r="8255" b="0"/>
                  <wp:docPr id="74824494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44947" name="Billede 7482449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62CDBC09" w14:textId="77777777" w:rsidR="00EF2320" w:rsidRPr="00F9178D" w:rsidRDefault="00EF2320" w:rsidP="00A70514">
            <w:pPr>
              <w:pStyle w:val="Sidehoved"/>
              <w:tabs>
                <w:tab w:val="left" w:pos="720"/>
              </w:tabs>
              <w:rPr>
                <w:sz w:val="22"/>
                <w:szCs w:val="22"/>
                <w:lang w:val="da-DK"/>
              </w:rPr>
            </w:pPr>
          </w:p>
        </w:tc>
        <w:tc>
          <w:tcPr>
            <w:tcW w:w="4747" w:type="dxa"/>
          </w:tcPr>
          <w:p w14:paraId="0A86E2C3" w14:textId="77777777" w:rsidR="00DF2141" w:rsidRDefault="00DF2141" w:rsidP="00DF2141">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DF2141" w:rsidRPr="001D0FB5" w14:paraId="7159ACAF" w14:textId="77777777" w:rsidTr="00831BA4">
              <w:tc>
                <w:tcPr>
                  <w:tcW w:w="4155" w:type="dxa"/>
                </w:tcPr>
                <w:p w14:paraId="73B60DCE" w14:textId="77777777" w:rsidR="00DF2141" w:rsidRPr="00120554" w:rsidRDefault="00DF2141" w:rsidP="00DF2141">
                  <w:pPr>
                    <w:rPr>
                      <w:sz w:val="22"/>
                      <w:szCs w:val="22"/>
                      <w:lang w:val="da-DK"/>
                    </w:rPr>
                  </w:pPr>
                  <w:r w:rsidRPr="00120554">
                    <w:rPr>
                      <w:sz w:val="22"/>
                      <w:szCs w:val="22"/>
                      <w:lang w:val="da-DK"/>
                    </w:rPr>
                    <w:t>DS/EN 1176 del 1 Generelle krav</w:t>
                  </w:r>
                </w:p>
              </w:tc>
              <w:tc>
                <w:tcPr>
                  <w:tcW w:w="449" w:type="dxa"/>
                </w:tcPr>
                <w:p w14:paraId="2A3C962B" w14:textId="77777777" w:rsidR="00DF2141" w:rsidRPr="00120554" w:rsidRDefault="00DF2141" w:rsidP="00DF2141">
                  <w:pPr>
                    <w:rPr>
                      <w:lang w:val="da-DK"/>
                    </w:rPr>
                  </w:pPr>
                  <w:r>
                    <w:rPr>
                      <w:lang w:val="da-DK"/>
                    </w:rPr>
                    <w:t>x</w:t>
                  </w:r>
                </w:p>
              </w:tc>
            </w:tr>
            <w:tr w:rsidR="00DF2141" w:rsidRPr="00120554" w14:paraId="5421CCC8" w14:textId="77777777" w:rsidTr="00831BA4">
              <w:tc>
                <w:tcPr>
                  <w:tcW w:w="4155" w:type="dxa"/>
                </w:tcPr>
                <w:p w14:paraId="1842B734" w14:textId="77777777" w:rsidR="00DF2141" w:rsidRPr="00120554" w:rsidRDefault="00DF2141" w:rsidP="00DF2141">
                  <w:pPr>
                    <w:rPr>
                      <w:sz w:val="22"/>
                      <w:szCs w:val="22"/>
                      <w:lang w:val="da-DK"/>
                    </w:rPr>
                  </w:pPr>
                  <w:r w:rsidRPr="00120554">
                    <w:rPr>
                      <w:sz w:val="22"/>
                      <w:szCs w:val="22"/>
                      <w:lang w:val="da-DK"/>
                    </w:rPr>
                    <w:t>DS/EN 1176 del 2 Gynger</w:t>
                  </w:r>
                </w:p>
              </w:tc>
              <w:tc>
                <w:tcPr>
                  <w:tcW w:w="449" w:type="dxa"/>
                </w:tcPr>
                <w:p w14:paraId="527B02A8" w14:textId="77777777" w:rsidR="00DF2141" w:rsidRPr="00120554" w:rsidRDefault="00DF2141" w:rsidP="00DF2141">
                  <w:pPr>
                    <w:rPr>
                      <w:lang w:val="da-DK"/>
                    </w:rPr>
                  </w:pPr>
                </w:p>
              </w:tc>
            </w:tr>
            <w:tr w:rsidR="00DF2141" w:rsidRPr="00120554" w14:paraId="51B70832" w14:textId="77777777" w:rsidTr="00831BA4">
              <w:tc>
                <w:tcPr>
                  <w:tcW w:w="4155" w:type="dxa"/>
                </w:tcPr>
                <w:p w14:paraId="2FBA081F" w14:textId="77777777" w:rsidR="00DF2141" w:rsidRPr="00120554" w:rsidRDefault="00DF2141" w:rsidP="00DF2141">
                  <w:pPr>
                    <w:rPr>
                      <w:sz w:val="22"/>
                      <w:szCs w:val="22"/>
                      <w:lang w:val="da-DK"/>
                    </w:rPr>
                  </w:pPr>
                  <w:r w:rsidRPr="00120554">
                    <w:rPr>
                      <w:sz w:val="22"/>
                      <w:szCs w:val="22"/>
                      <w:lang w:val="da-DK"/>
                    </w:rPr>
                    <w:t>DS/EN 1176 del 3 Rutsjebaner</w:t>
                  </w:r>
                </w:p>
              </w:tc>
              <w:tc>
                <w:tcPr>
                  <w:tcW w:w="449" w:type="dxa"/>
                </w:tcPr>
                <w:p w14:paraId="0ED66395" w14:textId="77777777" w:rsidR="00DF2141" w:rsidRPr="00120554" w:rsidRDefault="00DF2141" w:rsidP="00DF2141">
                  <w:pPr>
                    <w:rPr>
                      <w:lang w:val="da-DK"/>
                    </w:rPr>
                  </w:pPr>
                </w:p>
              </w:tc>
            </w:tr>
            <w:tr w:rsidR="00DF2141" w:rsidRPr="00120554" w14:paraId="299266A9" w14:textId="77777777" w:rsidTr="00831BA4">
              <w:tc>
                <w:tcPr>
                  <w:tcW w:w="4155" w:type="dxa"/>
                </w:tcPr>
                <w:p w14:paraId="75C2416C" w14:textId="77777777" w:rsidR="00DF2141" w:rsidRPr="00120554" w:rsidRDefault="00DF2141" w:rsidP="00DF2141">
                  <w:pPr>
                    <w:rPr>
                      <w:sz w:val="22"/>
                      <w:szCs w:val="22"/>
                      <w:lang w:val="da-DK"/>
                    </w:rPr>
                  </w:pPr>
                  <w:r w:rsidRPr="00120554">
                    <w:rPr>
                      <w:sz w:val="22"/>
                      <w:szCs w:val="22"/>
                      <w:lang w:val="da-DK"/>
                    </w:rPr>
                    <w:t>DS/EN 1176 del 4 Svævebaner</w:t>
                  </w:r>
                </w:p>
              </w:tc>
              <w:tc>
                <w:tcPr>
                  <w:tcW w:w="449" w:type="dxa"/>
                </w:tcPr>
                <w:p w14:paraId="3854D594" w14:textId="77777777" w:rsidR="00DF2141" w:rsidRPr="00120554" w:rsidRDefault="00DF2141" w:rsidP="00DF2141">
                  <w:pPr>
                    <w:rPr>
                      <w:lang w:val="da-DK"/>
                    </w:rPr>
                  </w:pPr>
                </w:p>
              </w:tc>
            </w:tr>
            <w:tr w:rsidR="00DF2141" w:rsidRPr="00120554" w14:paraId="2DC3396F" w14:textId="77777777" w:rsidTr="00831BA4">
              <w:tc>
                <w:tcPr>
                  <w:tcW w:w="4155" w:type="dxa"/>
                </w:tcPr>
                <w:p w14:paraId="70791757" w14:textId="77777777" w:rsidR="00DF2141" w:rsidRPr="00120554" w:rsidRDefault="00DF2141" w:rsidP="00DF2141">
                  <w:pPr>
                    <w:rPr>
                      <w:sz w:val="22"/>
                      <w:szCs w:val="22"/>
                      <w:lang w:val="da-DK"/>
                    </w:rPr>
                  </w:pPr>
                  <w:r w:rsidRPr="00120554">
                    <w:rPr>
                      <w:sz w:val="22"/>
                      <w:szCs w:val="22"/>
                      <w:lang w:val="da-DK"/>
                    </w:rPr>
                    <w:t>DS/EN 1176 del 5 Karruseller</w:t>
                  </w:r>
                </w:p>
              </w:tc>
              <w:tc>
                <w:tcPr>
                  <w:tcW w:w="449" w:type="dxa"/>
                </w:tcPr>
                <w:p w14:paraId="70815C6A" w14:textId="77777777" w:rsidR="00DF2141" w:rsidRPr="00120554" w:rsidRDefault="00DF2141" w:rsidP="00DF2141">
                  <w:pPr>
                    <w:rPr>
                      <w:lang w:val="da-DK"/>
                    </w:rPr>
                  </w:pPr>
                </w:p>
              </w:tc>
            </w:tr>
            <w:tr w:rsidR="00DF2141" w:rsidRPr="00120554" w14:paraId="7E1B6575" w14:textId="77777777" w:rsidTr="00831BA4">
              <w:tc>
                <w:tcPr>
                  <w:tcW w:w="4155" w:type="dxa"/>
                </w:tcPr>
                <w:p w14:paraId="357F1298" w14:textId="77777777" w:rsidR="00DF2141" w:rsidRPr="00120554" w:rsidRDefault="00DF2141" w:rsidP="00DF2141">
                  <w:pPr>
                    <w:rPr>
                      <w:sz w:val="22"/>
                      <w:szCs w:val="22"/>
                      <w:lang w:val="da-DK"/>
                    </w:rPr>
                  </w:pPr>
                  <w:r w:rsidRPr="00120554">
                    <w:rPr>
                      <w:sz w:val="22"/>
                      <w:szCs w:val="22"/>
                      <w:lang w:val="da-DK"/>
                    </w:rPr>
                    <w:t>DS/EN 1176 del 6 Vipper</w:t>
                  </w:r>
                </w:p>
              </w:tc>
              <w:tc>
                <w:tcPr>
                  <w:tcW w:w="449" w:type="dxa"/>
                </w:tcPr>
                <w:p w14:paraId="66F91EB1" w14:textId="77777777" w:rsidR="00DF2141" w:rsidRPr="00120554" w:rsidRDefault="00DF2141" w:rsidP="00DF2141">
                  <w:pPr>
                    <w:rPr>
                      <w:lang w:val="da-DK"/>
                    </w:rPr>
                  </w:pPr>
                </w:p>
              </w:tc>
            </w:tr>
            <w:tr w:rsidR="00DF2141" w:rsidRPr="001D0FB5" w14:paraId="7DC8AF22" w14:textId="77777777" w:rsidTr="00831BA4">
              <w:tc>
                <w:tcPr>
                  <w:tcW w:w="4155" w:type="dxa"/>
                </w:tcPr>
                <w:p w14:paraId="7C102EB0" w14:textId="77777777" w:rsidR="00DF2141" w:rsidRPr="00120554" w:rsidRDefault="00DF2141" w:rsidP="00DF2141">
                  <w:pPr>
                    <w:rPr>
                      <w:sz w:val="22"/>
                      <w:szCs w:val="22"/>
                      <w:lang w:val="da-DK"/>
                    </w:rPr>
                  </w:pPr>
                  <w:r w:rsidRPr="00120554">
                    <w:rPr>
                      <w:sz w:val="22"/>
                      <w:szCs w:val="22"/>
                      <w:lang w:val="da-DK"/>
                    </w:rPr>
                    <w:t>DS/EN 1176 del 7 Insp. og Vedligehold</w:t>
                  </w:r>
                </w:p>
              </w:tc>
              <w:tc>
                <w:tcPr>
                  <w:tcW w:w="449" w:type="dxa"/>
                </w:tcPr>
                <w:p w14:paraId="13DC1971" w14:textId="77777777" w:rsidR="00DF2141" w:rsidRPr="00120554" w:rsidRDefault="00DF2141" w:rsidP="00DF2141">
                  <w:pPr>
                    <w:rPr>
                      <w:lang w:val="da-DK"/>
                    </w:rPr>
                  </w:pPr>
                  <w:r>
                    <w:rPr>
                      <w:lang w:val="da-DK"/>
                    </w:rPr>
                    <w:t>x</w:t>
                  </w:r>
                </w:p>
              </w:tc>
            </w:tr>
            <w:tr w:rsidR="00DF2141" w:rsidRPr="00541EDA" w14:paraId="4161F245" w14:textId="77777777" w:rsidTr="00831BA4">
              <w:tc>
                <w:tcPr>
                  <w:tcW w:w="4155" w:type="dxa"/>
                </w:tcPr>
                <w:p w14:paraId="16F39634" w14:textId="77777777" w:rsidR="00DF2141" w:rsidRPr="00120554" w:rsidRDefault="00DF2141" w:rsidP="00DF2141">
                  <w:pPr>
                    <w:rPr>
                      <w:sz w:val="22"/>
                      <w:szCs w:val="22"/>
                      <w:lang w:val="da-DK"/>
                    </w:rPr>
                  </w:pPr>
                  <w:r w:rsidRPr="00120554">
                    <w:rPr>
                      <w:sz w:val="22"/>
                      <w:szCs w:val="22"/>
                      <w:lang w:val="da-DK"/>
                    </w:rPr>
                    <w:t>DS/EN 1176 del 10 Lukkede systemer</w:t>
                  </w:r>
                </w:p>
              </w:tc>
              <w:tc>
                <w:tcPr>
                  <w:tcW w:w="449" w:type="dxa"/>
                </w:tcPr>
                <w:p w14:paraId="19D5FD45" w14:textId="77777777" w:rsidR="00DF2141" w:rsidRPr="00120554" w:rsidRDefault="00DF2141" w:rsidP="00DF2141">
                  <w:pPr>
                    <w:rPr>
                      <w:lang w:val="da-DK"/>
                    </w:rPr>
                  </w:pPr>
                </w:p>
              </w:tc>
            </w:tr>
            <w:tr w:rsidR="00DF2141" w:rsidRPr="00541EDA" w14:paraId="2ADB41DF" w14:textId="77777777" w:rsidTr="00831BA4">
              <w:tc>
                <w:tcPr>
                  <w:tcW w:w="4155" w:type="dxa"/>
                </w:tcPr>
                <w:p w14:paraId="65980F5D" w14:textId="77777777" w:rsidR="00DF2141" w:rsidRPr="00120554" w:rsidRDefault="00DF2141" w:rsidP="00DF2141">
                  <w:pPr>
                    <w:rPr>
                      <w:sz w:val="22"/>
                      <w:szCs w:val="22"/>
                      <w:lang w:val="da-DK"/>
                    </w:rPr>
                  </w:pPr>
                  <w:r w:rsidRPr="00120554">
                    <w:rPr>
                      <w:sz w:val="22"/>
                      <w:szCs w:val="22"/>
                      <w:lang w:val="da-DK"/>
                    </w:rPr>
                    <w:t>DS/EN 1176 del 11 3-D Klatrenet</w:t>
                  </w:r>
                </w:p>
              </w:tc>
              <w:tc>
                <w:tcPr>
                  <w:tcW w:w="449" w:type="dxa"/>
                </w:tcPr>
                <w:p w14:paraId="15925BDF" w14:textId="77777777" w:rsidR="00DF2141" w:rsidRPr="00120554" w:rsidRDefault="00DF2141" w:rsidP="00DF2141">
                  <w:pPr>
                    <w:rPr>
                      <w:lang w:val="da-DK"/>
                    </w:rPr>
                  </w:pPr>
                </w:p>
              </w:tc>
            </w:tr>
            <w:tr w:rsidR="00DF2141" w:rsidRPr="00120554" w14:paraId="431AFE32" w14:textId="77777777" w:rsidTr="00831BA4">
              <w:tc>
                <w:tcPr>
                  <w:tcW w:w="4155" w:type="dxa"/>
                </w:tcPr>
                <w:p w14:paraId="387AC2E8" w14:textId="77777777" w:rsidR="00DF2141" w:rsidRPr="00120554" w:rsidRDefault="00DF2141" w:rsidP="00DF2141">
                  <w:pPr>
                    <w:rPr>
                      <w:sz w:val="22"/>
                      <w:szCs w:val="22"/>
                      <w:lang w:val="da-DK"/>
                    </w:rPr>
                  </w:pPr>
                  <w:r w:rsidRPr="00120554">
                    <w:rPr>
                      <w:sz w:val="22"/>
                      <w:szCs w:val="22"/>
                      <w:lang w:val="da-DK"/>
                    </w:rPr>
                    <w:t>DS/EN 1177 Stødabsorberende underlag</w:t>
                  </w:r>
                </w:p>
              </w:tc>
              <w:tc>
                <w:tcPr>
                  <w:tcW w:w="449" w:type="dxa"/>
                </w:tcPr>
                <w:p w14:paraId="58940F47" w14:textId="77777777" w:rsidR="00DF2141" w:rsidRPr="00120554" w:rsidRDefault="00DF2141" w:rsidP="00DF2141">
                  <w:pPr>
                    <w:rPr>
                      <w:lang w:val="da-DK"/>
                    </w:rPr>
                  </w:pPr>
                  <w:r>
                    <w:rPr>
                      <w:lang w:val="da-DK"/>
                    </w:rPr>
                    <w:t>x</w:t>
                  </w:r>
                </w:p>
              </w:tc>
            </w:tr>
            <w:tr w:rsidR="00DF2141" w:rsidRPr="00120554" w14:paraId="742D339D" w14:textId="77777777" w:rsidTr="00831BA4">
              <w:tc>
                <w:tcPr>
                  <w:tcW w:w="4155" w:type="dxa"/>
                </w:tcPr>
                <w:p w14:paraId="7D96911D" w14:textId="77777777" w:rsidR="00DF2141" w:rsidRPr="00120554" w:rsidRDefault="00DF2141" w:rsidP="00DF2141">
                  <w:pPr>
                    <w:rPr>
                      <w:sz w:val="22"/>
                      <w:szCs w:val="22"/>
                      <w:lang w:val="da-DK"/>
                    </w:rPr>
                  </w:pPr>
                  <w:r>
                    <w:rPr>
                      <w:sz w:val="22"/>
                      <w:szCs w:val="22"/>
                      <w:lang w:val="da-DK"/>
                    </w:rPr>
                    <w:t>DS 1500 Naturlegeredskaber</w:t>
                  </w:r>
                </w:p>
              </w:tc>
              <w:tc>
                <w:tcPr>
                  <w:tcW w:w="449" w:type="dxa"/>
                </w:tcPr>
                <w:p w14:paraId="1449F448" w14:textId="77777777" w:rsidR="00DF2141" w:rsidRPr="00120554" w:rsidRDefault="00DF2141" w:rsidP="00DF2141">
                  <w:pPr>
                    <w:rPr>
                      <w:lang w:val="da-DK"/>
                    </w:rPr>
                  </w:pPr>
                </w:p>
              </w:tc>
            </w:tr>
            <w:tr w:rsidR="00DF2141" w:rsidRPr="00541EDA" w14:paraId="456C642B" w14:textId="77777777" w:rsidTr="00831BA4">
              <w:tc>
                <w:tcPr>
                  <w:tcW w:w="4155" w:type="dxa"/>
                </w:tcPr>
                <w:p w14:paraId="0521F67D" w14:textId="77777777" w:rsidR="00DF2141" w:rsidRPr="00120554" w:rsidRDefault="00DF2141" w:rsidP="00DF2141">
                  <w:pPr>
                    <w:rPr>
                      <w:sz w:val="22"/>
                      <w:szCs w:val="22"/>
                      <w:lang w:val="da-DK"/>
                    </w:rPr>
                  </w:pPr>
                  <w:r w:rsidRPr="00120554">
                    <w:rPr>
                      <w:sz w:val="22"/>
                      <w:szCs w:val="22"/>
                      <w:lang w:val="da-DK"/>
                    </w:rPr>
                    <w:t>Relevant DS/EN på installationstidspunktet</w:t>
                  </w:r>
                </w:p>
              </w:tc>
              <w:tc>
                <w:tcPr>
                  <w:tcW w:w="449" w:type="dxa"/>
                </w:tcPr>
                <w:p w14:paraId="02F9D4FB" w14:textId="77777777" w:rsidR="00DF2141" w:rsidRPr="00120554" w:rsidRDefault="00DF2141" w:rsidP="00DF2141">
                  <w:pPr>
                    <w:rPr>
                      <w:lang w:val="da-DK"/>
                    </w:rPr>
                  </w:pPr>
                </w:p>
              </w:tc>
            </w:tr>
          </w:tbl>
          <w:p w14:paraId="09B380E9" w14:textId="77777777" w:rsidR="00EF2320" w:rsidRPr="00F9178D" w:rsidRDefault="00EF2320" w:rsidP="00A70514">
            <w:pPr>
              <w:rPr>
                <w:sz w:val="22"/>
                <w:szCs w:val="22"/>
                <w:lang w:val="da-DK"/>
              </w:rPr>
            </w:pPr>
          </w:p>
        </w:tc>
      </w:tr>
      <w:tr w:rsidR="00EF2320" w:rsidRPr="009000F7" w14:paraId="1D6134AD" w14:textId="77777777" w:rsidTr="00A70514">
        <w:tc>
          <w:tcPr>
            <w:tcW w:w="4747" w:type="dxa"/>
          </w:tcPr>
          <w:p w14:paraId="3118F33C" w14:textId="0EEFE10F"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14</w:t>
            </w:r>
          </w:p>
          <w:p w14:paraId="25381C04" w14:textId="09E1E1B9" w:rsidR="00EF2320" w:rsidRPr="00F9178D"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0288" behindDoc="0" locked="0" layoutInCell="1" allowOverlap="1" wp14:anchorId="399D1B39" wp14:editId="170B0435">
                      <wp:simplePos x="0" y="0"/>
                      <wp:positionH relativeFrom="column">
                        <wp:posOffset>1852295</wp:posOffset>
                      </wp:positionH>
                      <wp:positionV relativeFrom="paragraph">
                        <wp:posOffset>255270</wp:posOffset>
                      </wp:positionV>
                      <wp:extent cx="978408" cy="228600"/>
                      <wp:effectExtent l="0" t="95250" r="12700" b="133350"/>
                      <wp:wrapNone/>
                      <wp:docPr id="1216204336" name="Pil: venstre 32"/>
                      <wp:cNvGraphicFramePr/>
                      <a:graphic xmlns:a="http://schemas.openxmlformats.org/drawingml/2006/main">
                        <a:graphicData uri="http://schemas.microsoft.com/office/word/2010/wordprocessingShape">
                          <wps:wsp>
                            <wps:cNvSpPr/>
                            <wps:spPr>
                              <a:xfrm rot="20598045">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716B6B" id="Pil: venstre 32" o:spid="_x0000_s1026" type="#_x0000_t66" style="position:absolute;margin-left:145.85pt;margin-top:20.1pt;width:77.05pt;height:18pt;rotation:-1094402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" adj="2523" fillcolor="#f79646 [3209]" strokecolor="#2d1502 [489]" strokeweight="2pt"/>
                  </w:pict>
                </mc:Fallback>
              </mc:AlternateContent>
            </w:r>
            <w:r w:rsidR="0024209F">
              <w:rPr>
                <w:noProof/>
                <w:sz w:val="22"/>
                <w:szCs w:val="22"/>
                <w:lang w:val="da-DK"/>
              </w:rPr>
              <w:drawing>
                <wp:inline distT="0" distB="0" distL="0" distR="0" wp14:anchorId="58533757" wp14:editId="27CB6B89">
                  <wp:extent cx="2925445" cy="2193925"/>
                  <wp:effectExtent l="0" t="0" r="8255" b="0"/>
                  <wp:docPr id="1033961805"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1805" name="Billede 10339618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74978969" w14:textId="77777777" w:rsidR="00EF2320" w:rsidRPr="00F9178D" w:rsidRDefault="00EF2320" w:rsidP="00A70514">
            <w:pPr>
              <w:pStyle w:val="Sidehoved"/>
              <w:tabs>
                <w:tab w:val="left" w:pos="720"/>
              </w:tabs>
              <w:rPr>
                <w:sz w:val="22"/>
                <w:szCs w:val="22"/>
                <w:lang w:val="da-DK"/>
              </w:rPr>
            </w:pPr>
          </w:p>
        </w:tc>
        <w:tc>
          <w:tcPr>
            <w:tcW w:w="4747" w:type="dxa"/>
          </w:tcPr>
          <w:p w14:paraId="747F77AE" w14:textId="77777777" w:rsidR="00EF2320" w:rsidRDefault="00EF2320" w:rsidP="00A70514">
            <w:pPr>
              <w:pStyle w:val="Sidehoved"/>
              <w:tabs>
                <w:tab w:val="left" w:pos="720"/>
              </w:tabs>
              <w:rPr>
                <w:sz w:val="22"/>
                <w:szCs w:val="22"/>
                <w:lang w:val="da-DK"/>
              </w:rPr>
            </w:pPr>
          </w:p>
          <w:p w14:paraId="68CB117C"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516AADB8" w14:textId="77777777" w:rsidR="00373D91" w:rsidRPr="00224152" w:rsidRDefault="00373D91" w:rsidP="00373D91">
            <w:pPr>
              <w:pStyle w:val="Sidehoved"/>
              <w:tabs>
                <w:tab w:val="left" w:pos="720"/>
              </w:tabs>
              <w:rPr>
                <w:sz w:val="22"/>
                <w:szCs w:val="22"/>
                <w:lang w:val="da-DK"/>
              </w:rPr>
            </w:pPr>
          </w:p>
          <w:p w14:paraId="0497465C"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3A72FB15" w14:textId="77777777" w:rsidR="00373D91" w:rsidRPr="00224152" w:rsidRDefault="00373D91" w:rsidP="00373D91">
            <w:pPr>
              <w:pStyle w:val="Sidehoved"/>
              <w:tabs>
                <w:tab w:val="left" w:pos="720"/>
              </w:tabs>
              <w:rPr>
                <w:sz w:val="22"/>
                <w:szCs w:val="22"/>
                <w:lang w:val="da-DK"/>
              </w:rPr>
            </w:pPr>
          </w:p>
          <w:p w14:paraId="68172F4A"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5C7E21D7" w14:textId="77777777" w:rsidR="00373D91" w:rsidRDefault="00373D91" w:rsidP="00373D91">
            <w:pPr>
              <w:pStyle w:val="Sidehoved"/>
              <w:tabs>
                <w:tab w:val="left" w:pos="720"/>
              </w:tabs>
              <w:rPr>
                <w:sz w:val="22"/>
                <w:szCs w:val="22"/>
                <w:lang w:val="da-DK"/>
              </w:rPr>
            </w:pPr>
            <w:r>
              <w:rPr>
                <w:sz w:val="22"/>
                <w:szCs w:val="22"/>
                <w:lang w:val="da-DK"/>
              </w:rPr>
              <w:t xml:space="preserve">                                                                                                                                                                                                                                                                                                                                                                                                                                                                                                                                                                                                                                                                                                                                                                                                                                                                                                                                                                                                                                                                                                                                                                                                                                                                                                                                                                                                                                                                                                                                        </w:t>
            </w:r>
          </w:p>
          <w:p w14:paraId="6DE52DE3" w14:textId="77777777" w:rsidR="00373D91" w:rsidRDefault="00373D91" w:rsidP="00373D91">
            <w:pPr>
              <w:pStyle w:val="Sidehoved"/>
              <w:tabs>
                <w:tab w:val="left" w:pos="720"/>
              </w:tabs>
              <w:rPr>
                <w:sz w:val="22"/>
                <w:szCs w:val="22"/>
                <w:lang w:val="da-DK"/>
              </w:rPr>
            </w:pPr>
          </w:p>
          <w:p w14:paraId="0C1E562E"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591F35D6" w14:textId="44D5D3DE" w:rsidR="00EF2320" w:rsidRPr="00F9178D" w:rsidRDefault="009000F7" w:rsidP="00A70514">
            <w:pPr>
              <w:pStyle w:val="Sidehoved"/>
              <w:tabs>
                <w:tab w:val="left" w:pos="720"/>
              </w:tabs>
              <w:rPr>
                <w:sz w:val="22"/>
                <w:szCs w:val="22"/>
                <w:lang w:val="da-DK"/>
              </w:rPr>
            </w:pPr>
            <w:r>
              <w:rPr>
                <w:sz w:val="22"/>
                <w:szCs w:val="22"/>
                <w:lang w:val="da-DK"/>
              </w:rPr>
              <w:t>Råd</w:t>
            </w:r>
          </w:p>
        </w:tc>
      </w:tr>
      <w:tr w:rsidR="00EF2320" w:rsidRPr="00DF2141" w14:paraId="1A79E0EB" w14:textId="77777777" w:rsidTr="00A70514">
        <w:tc>
          <w:tcPr>
            <w:tcW w:w="4747" w:type="dxa"/>
          </w:tcPr>
          <w:p w14:paraId="352E93D6" w14:textId="288BFBD4" w:rsidR="00EF2320" w:rsidRPr="00F9178D" w:rsidRDefault="00EF2320" w:rsidP="00A70514">
            <w:pPr>
              <w:pStyle w:val="Sidehoved"/>
              <w:tabs>
                <w:tab w:val="left" w:pos="720"/>
              </w:tabs>
              <w:rPr>
                <w:sz w:val="22"/>
                <w:szCs w:val="22"/>
                <w:lang w:val="da-DK"/>
              </w:rPr>
            </w:pPr>
            <w:r w:rsidRPr="7E3ED374">
              <w:rPr>
                <w:sz w:val="22"/>
                <w:szCs w:val="22"/>
                <w:lang w:val="da-DK"/>
              </w:rPr>
              <w:t xml:space="preserve">Foto </w:t>
            </w:r>
            <w:r>
              <w:rPr>
                <w:sz w:val="22"/>
                <w:szCs w:val="22"/>
                <w:lang w:val="da-DK"/>
              </w:rPr>
              <w:t>15</w:t>
            </w:r>
          </w:p>
          <w:p w14:paraId="56EA3B0D" w14:textId="1FB9D05B" w:rsidR="00EF2320" w:rsidRPr="00F9178D" w:rsidRDefault="0024209F" w:rsidP="00A70514">
            <w:pPr>
              <w:pStyle w:val="Sidehoved"/>
              <w:tabs>
                <w:tab w:val="left" w:pos="720"/>
              </w:tabs>
              <w:rPr>
                <w:sz w:val="22"/>
                <w:szCs w:val="22"/>
                <w:lang w:val="da-DK"/>
              </w:rPr>
            </w:pPr>
            <w:r>
              <w:rPr>
                <w:noProof/>
                <w:sz w:val="22"/>
                <w:szCs w:val="22"/>
                <w:lang w:val="da-DK"/>
              </w:rPr>
              <w:drawing>
                <wp:inline distT="0" distB="0" distL="0" distR="0" wp14:anchorId="367AE616" wp14:editId="22A4CFFA">
                  <wp:extent cx="2925445" cy="2193925"/>
                  <wp:effectExtent l="0" t="0" r="8255" b="0"/>
                  <wp:docPr id="595606054"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06054" name="Billede 5956060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72E85868" w14:textId="77777777" w:rsidR="00EF2320" w:rsidRPr="00F9178D" w:rsidRDefault="00EF2320" w:rsidP="00A70514">
            <w:pPr>
              <w:pStyle w:val="Sidehoved"/>
              <w:tabs>
                <w:tab w:val="left" w:pos="720"/>
              </w:tabs>
              <w:rPr>
                <w:sz w:val="22"/>
                <w:szCs w:val="22"/>
                <w:lang w:val="da-DK"/>
              </w:rPr>
            </w:pPr>
          </w:p>
        </w:tc>
        <w:tc>
          <w:tcPr>
            <w:tcW w:w="4747" w:type="dxa"/>
          </w:tcPr>
          <w:p w14:paraId="6A4BAE4C" w14:textId="77777777" w:rsidR="00DF2141" w:rsidRDefault="00DF2141" w:rsidP="00DF2141">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DF2141" w:rsidRPr="001D0FB5" w14:paraId="3FF48DA3" w14:textId="77777777" w:rsidTr="00831BA4">
              <w:tc>
                <w:tcPr>
                  <w:tcW w:w="4155" w:type="dxa"/>
                </w:tcPr>
                <w:p w14:paraId="746A80EF" w14:textId="77777777" w:rsidR="00DF2141" w:rsidRPr="00120554" w:rsidRDefault="00DF2141" w:rsidP="00DF2141">
                  <w:pPr>
                    <w:rPr>
                      <w:sz w:val="22"/>
                      <w:szCs w:val="22"/>
                      <w:lang w:val="da-DK"/>
                    </w:rPr>
                  </w:pPr>
                  <w:r w:rsidRPr="00120554">
                    <w:rPr>
                      <w:sz w:val="22"/>
                      <w:szCs w:val="22"/>
                      <w:lang w:val="da-DK"/>
                    </w:rPr>
                    <w:t>DS/EN 1176 del 1 Generelle krav</w:t>
                  </w:r>
                </w:p>
              </w:tc>
              <w:tc>
                <w:tcPr>
                  <w:tcW w:w="449" w:type="dxa"/>
                </w:tcPr>
                <w:p w14:paraId="34E13D2C" w14:textId="77777777" w:rsidR="00DF2141" w:rsidRPr="00120554" w:rsidRDefault="00DF2141" w:rsidP="00DF2141">
                  <w:pPr>
                    <w:rPr>
                      <w:lang w:val="da-DK"/>
                    </w:rPr>
                  </w:pPr>
                  <w:r>
                    <w:rPr>
                      <w:lang w:val="da-DK"/>
                    </w:rPr>
                    <w:t>x</w:t>
                  </w:r>
                </w:p>
              </w:tc>
            </w:tr>
            <w:tr w:rsidR="00DF2141" w:rsidRPr="00120554" w14:paraId="6A5AF608" w14:textId="77777777" w:rsidTr="00831BA4">
              <w:tc>
                <w:tcPr>
                  <w:tcW w:w="4155" w:type="dxa"/>
                </w:tcPr>
                <w:p w14:paraId="23EA7916" w14:textId="77777777" w:rsidR="00DF2141" w:rsidRPr="00120554" w:rsidRDefault="00DF2141" w:rsidP="00DF2141">
                  <w:pPr>
                    <w:rPr>
                      <w:sz w:val="22"/>
                      <w:szCs w:val="22"/>
                      <w:lang w:val="da-DK"/>
                    </w:rPr>
                  </w:pPr>
                  <w:r w:rsidRPr="00120554">
                    <w:rPr>
                      <w:sz w:val="22"/>
                      <w:szCs w:val="22"/>
                      <w:lang w:val="da-DK"/>
                    </w:rPr>
                    <w:t>DS/EN 1176 del 2 Gynger</w:t>
                  </w:r>
                </w:p>
              </w:tc>
              <w:tc>
                <w:tcPr>
                  <w:tcW w:w="449" w:type="dxa"/>
                </w:tcPr>
                <w:p w14:paraId="753416C8" w14:textId="77777777" w:rsidR="00DF2141" w:rsidRPr="00120554" w:rsidRDefault="00DF2141" w:rsidP="00DF2141">
                  <w:pPr>
                    <w:rPr>
                      <w:lang w:val="da-DK"/>
                    </w:rPr>
                  </w:pPr>
                </w:p>
              </w:tc>
            </w:tr>
            <w:tr w:rsidR="00DF2141" w:rsidRPr="00120554" w14:paraId="1DDC7BAB" w14:textId="77777777" w:rsidTr="00831BA4">
              <w:tc>
                <w:tcPr>
                  <w:tcW w:w="4155" w:type="dxa"/>
                </w:tcPr>
                <w:p w14:paraId="3E9D8904" w14:textId="77777777" w:rsidR="00DF2141" w:rsidRPr="00120554" w:rsidRDefault="00DF2141" w:rsidP="00DF2141">
                  <w:pPr>
                    <w:rPr>
                      <w:sz w:val="22"/>
                      <w:szCs w:val="22"/>
                      <w:lang w:val="da-DK"/>
                    </w:rPr>
                  </w:pPr>
                  <w:r w:rsidRPr="00120554">
                    <w:rPr>
                      <w:sz w:val="22"/>
                      <w:szCs w:val="22"/>
                      <w:lang w:val="da-DK"/>
                    </w:rPr>
                    <w:t>DS/EN 1176 del 3 Rutsjebaner</w:t>
                  </w:r>
                </w:p>
              </w:tc>
              <w:tc>
                <w:tcPr>
                  <w:tcW w:w="449" w:type="dxa"/>
                </w:tcPr>
                <w:p w14:paraId="3C9E3ED0" w14:textId="01A1D0CB" w:rsidR="00DF2141" w:rsidRPr="00120554" w:rsidRDefault="00386E7A" w:rsidP="00DF2141">
                  <w:pPr>
                    <w:rPr>
                      <w:lang w:val="da-DK"/>
                    </w:rPr>
                  </w:pPr>
                  <w:r>
                    <w:rPr>
                      <w:lang w:val="da-DK"/>
                    </w:rPr>
                    <w:t>x</w:t>
                  </w:r>
                </w:p>
              </w:tc>
            </w:tr>
            <w:tr w:rsidR="00DF2141" w:rsidRPr="00120554" w14:paraId="3DAFA208" w14:textId="77777777" w:rsidTr="00831BA4">
              <w:tc>
                <w:tcPr>
                  <w:tcW w:w="4155" w:type="dxa"/>
                </w:tcPr>
                <w:p w14:paraId="2E811B40" w14:textId="77777777" w:rsidR="00DF2141" w:rsidRPr="00120554" w:rsidRDefault="00DF2141" w:rsidP="00DF2141">
                  <w:pPr>
                    <w:rPr>
                      <w:sz w:val="22"/>
                      <w:szCs w:val="22"/>
                      <w:lang w:val="da-DK"/>
                    </w:rPr>
                  </w:pPr>
                  <w:r w:rsidRPr="00120554">
                    <w:rPr>
                      <w:sz w:val="22"/>
                      <w:szCs w:val="22"/>
                      <w:lang w:val="da-DK"/>
                    </w:rPr>
                    <w:t>DS/EN 1176 del 4 Svævebaner</w:t>
                  </w:r>
                </w:p>
              </w:tc>
              <w:tc>
                <w:tcPr>
                  <w:tcW w:w="449" w:type="dxa"/>
                </w:tcPr>
                <w:p w14:paraId="29FF2EB5" w14:textId="77777777" w:rsidR="00DF2141" w:rsidRPr="00120554" w:rsidRDefault="00DF2141" w:rsidP="00DF2141">
                  <w:pPr>
                    <w:rPr>
                      <w:lang w:val="da-DK"/>
                    </w:rPr>
                  </w:pPr>
                </w:p>
              </w:tc>
            </w:tr>
            <w:tr w:rsidR="00DF2141" w:rsidRPr="00120554" w14:paraId="511DB4DE" w14:textId="77777777" w:rsidTr="00831BA4">
              <w:tc>
                <w:tcPr>
                  <w:tcW w:w="4155" w:type="dxa"/>
                </w:tcPr>
                <w:p w14:paraId="15E7E34D" w14:textId="77777777" w:rsidR="00DF2141" w:rsidRPr="00120554" w:rsidRDefault="00DF2141" w:rsidP="00DF2141">
                  <w:pPr>
                    <w:rPr>
                      <w:sz w:val="22"/>
                      <w:szCs w:val="22"/>
                      <w:lang w:val="da-DK"/>
                    </w:rPr>
                  </w:pPr>
                  <w:r w:rsidRPr="00120554">
                    <w:rPr>
                      <w:sz w:val="22"/>
                      <w:szCs w:val="22"/>
                      <w:lang w:val="da-DK"/>
                    </w:rPr>
                    <w:t>DS/EN 1176 del 5 Karruseller</w:t>
                  </w:r>
                </w:p>
              </w:tc>
              <w:tc>
                <w:tcPr>
                  <w:tcW w:w="449" w:type="dxa"/>
                </w:tcPr>
                <w:p w14:paraId="7C07C501" w14:textId="77777777" w:rsidR="00DF2141" w:rsidRPr="00120554" w:rsidRDefault="00DF2141" w:rsidP="00DF2141">
                  <w:pPr>
                    <w:rPr>
                      <w:lang w:val="da-DK"/>
                    </w:rPr>
                  </w:pPr>
                </w:p>
              </w:tc>
            </w:tr>
            <w:tr w:rsidR="00DF2141" w:rsidRPr="00120554" w14:paraId="33393C2D" w14:textId="77777777" w:rsidTr="00831BA4">
              <w:tc>
                <w:tcPr>
                  <w:tcW w:w="4155" w:type="dxa"/>
                </w:tcPr>
                <w:p w14:paraId="7BB08C13" w14:textId="77777777" w:rsidR="00DF2141" w:rsidRPr="00120554" w:rsidRDefault="00DF2141" w:rsidP="00DF2141">
                  <w:pPr>
                    <w:rPr>
                      <w:sz w:val="22"/>
                      <w:szCs w:val="22"/>
                      <w:lang w:val="da-DK"/>
                    </w:rPr>
                  </w:pPr>
                  <w:r w:rsidRPr="00120554">
                    <w:rPr>
                      <w:sz w:val="22"/>
                      <w:szCs w:val="22"/>
                      <w:lang w:val="da-DK"/>
                    </w:rPr>
                    <w:t>DS/EN 1176 del 6 Vipper</w:t>
                  </w:r>
                </w:p>
              </w:tc>
              <w:tc>
                <w:tcPr>
                  <w:tcW w:w="449" w:type="dxa"/>
                </w:tcPr>
                <w:p w14:paraId="3EFAB687" w14:textId="77777777" w:rsidR="00DF2141" w:rsidRPr="00120554" w:rsidRDefault="00DF2141" w:rsidP="00DF2141">
                  <w:pPr>
                    <w:rPr>
                      <w:lang w:val="da-DK"/>
                    </w:rPr>
                  </w:pPr>
                </w:p>
              </w:tc>
            </w:tr>
            <w:tr w:rsidR="00DF2141" w:rsidRPr="001D0FB5" w14:paraId="2748A329" w14:textId="77777777" w:rsidTr="00831BA4">
              <w:tc>
                <w:tcPr>
                  <w:tcW w:w="4155" w:type="dxa"/>
                </w:tcPr>
                <w:p w14:paraId="35C649BD" w14:textId="77777777" w:rsidR="00DF2141" w:rsidRPr="00120554" w:rsidRDefault="00DF2141" w:rsidP="00DF2141">
                  <w:pPr>
                    <w:rPr>
                      <w:sz w:val="22"/>
                      <w:szCs w:val="22"/>
                      <w:lang w:val="da-DK"/>
                    </w:rPr>
                  </w:pPr>
                  <w:r w:rsidRPr="00120554">
                    <w:rPr>
                      <w:sz w:val="22"/>
                      <w:szCs w:val="22"/>
                      <w:lang w:val="da-DK"/>
                    </w:rPr>
                    <w:t>DS/EN 1176 del 7 Insp. og Vedligehold</w:t>
                  </w:r>
                </w:p>
              </w:tc>
              <w:tc>
                <w:tcPr>
                  <w:tcW w:w="449" w:type="dxa"/>
                </w:tcPr>
                <w:p w14:paraId="1307A4C4" w14:textId="77777777" w:rsidR="00DF2141" w:rsidRPr="00120554" w:rsidRDefault="00DF2141" w:rsidP="00DF2141">
                  <w:pPr>
                    <w:rPr>
                      <w:lang w:val="da-DK"/>
                    </w:rPr>
                  </w:pPr>
                  <w:r>
                    <w:rPr>
                      <w:lang w:val="da-DK"/>
                    </w:rPr>
                    <w:t>x</w:t>
                  </w:r>
                </w:p>
              </w:tc>
            </w:tr>
            <w:tr w:rsidR="00DF2141" w:rsidRPr="00541EDA" w14:paraId="4B37B378" w14:textId="77777777" w:rsidTr="00831BA4">
              <w:tc>
                <w:tcPr>
                  <w:tcW w:w="4155" w:type="dxa"/>
                </w:tcPr>
                <w:p w14:paraId="28A818F6" w14:textId="77777777" w:rsidR="00DF2141" w:rsidRPr="00120554" w:rsidRDefault="00DF2141" w:rsidP="00DF2141">
                  <w:pPr>
                    <w:rPr>
                      <w:sz w:val="22"/>
                      <w:szCs w:val="22"/>
                      <w:lang w:val="da-DK"/>
                    </w:rPr>
                  </w:pPr>
                  <w:r w:rsidRPr="00120554">
                    <w:rPr>
                      <w:sz w:val="22"/>
                      <w:szCs w:val="22"/>
                      <w:lang w:val="da-DK"/>
                    </w:rPr>
                    <w:t>DS/EN 1176 del 10 Lukkede systemer</w:t>
                  </w:r>
                </w:p>
              </w:tc>
              <w:tc>
                <w:tcPr>
                  <w:tcW w:w="449" w:type="dxa"/>
                </w:tcPr>
                <w:p w14:paraId="53D270A1" w14:textId="77777777" w:rsidR="00DF2141" w:rsidRPr="00120554" w:rsidRDefault="00DF2141" w:rsidP="00DF2141">
                  <w:pPr>
                    <w:rPr>
                      <w:lang w:val="da-DK"/>
                    </w:rPr>
                  </w:pPr>
                </w:p>
              </w:tc>
            </w:tr>
            <w:tr w:rsidR="00DF2141" w:rsidRPr="00541EDA" w14:paraId="30EF67FB" w14:textId="77777777" w:rsidTr="00831BA4">
              <w:tc>
                <w:tcPr>
                  <w:tcW w:w="4155" w:type="dxa"/>
                </w:tcPr>
                <w:p w14:paraId="32ECDA69" w14:textId="77777777" w:rsidR="00DF2141" w:rsidRPr="00120554" w:rsidRDefault="00DF2141" w:rsidP="00DF2141">
                  <w:pPr>
                    <w:rPr>
                      <w:sz w:val="22"/>
                      <w:szCs w:val="22"/>
                      <w:lang w:val="da-DK"/>
                    </w:rPr>
                  </w:pPr>
                  <w:r w:rsidRPr="00120554">
                    <w:rPr>
                      <w:sz w:val="22"/>
                      <w:szCs w:val="22"/>
                      <w:lang w:val="da-DK"/>
                    </w:rPr>
                    <w:t>DS/EN 1176 del 11 3-D Klatrenet</w:t>
                  </w:r>
                </w:p>
              </w:tc>
              <w:tc>
                <w:tcPr>
                  <w:tcW w:w="449" w:type="dxa"/>
                </w:tcPr>
                <w:p w14:paraId="4383C37D" w14:textId="77777777" w:rsidR="00DF2141" w:rsidRPr="00120554" w:rsidRDefault="00DF2141" w:rsidP="00DF2141">
                  <w:pPr>
                    <w:rPr>
                      <w:lang w:val="da-DK"/>
                    </w:rPr>
                  </w:pPr>
                </w:p>
              </w:tc>
            </w:tr>
            <w:tr w:rsidR="00DF2141" w:rsidRPr="00120554" w14:paraId="542E7D4B" w14:textId="77777777" w:rsidTr="00831BA4">
              <w:tc>
                <w:tcPr>
                  <w:tcW w:w="4155" w:type="dxa"/>
                </w:tcPr>
                <w:p w14:paraId="6B74CC4B" w14:textId="77777777" w:rsidR="00DF2141" w:rsidRPr="00120554" w:rsidRDefault="00DF2141" w:rsidP="00DF2141">
                  <w:pPr>
                    <w:rPr>
                      <w:sz w:val="22"/>
                      <w:szCs w:val="22"/>
                      <w:lang w:val="da-DK"/>
                    </w:rPr>
                  </w:pPr>
                  <w:r w:rsidRPr="00120554">
                    <w:rPr>
                      <w:sz w:val="22"/>
                      <w:szCs w:val="22"/>
                      <w:lang w:val="da-DK"/>
                    </w:rPr>
                    <w:t>DS/EN 1177 Stødabsorberende underlag</w:t>
                  </w:r>
                </w:p>
              </w:tc>
              <w:tc>
                <w:tcPr>
                  <w:tcW w:w="449" w:type="dxa"/>
                </w:tcPr>
                <w:p w14:paraId="7ACE375A" w14:textId="77777777" w:rsidR="00DF2141" w:rsidRPr="00120554" w:rsidRDefault="00DF2141" w:rsidP="00DF2141">
                  <w:pPr>
                    <w:rPr>
                      <w:lang w:val="da-DK"/>
                    </w:rPr>
                  </w:pPr>
                  <w:r>
                    <w:rPr>
                      <w:lang w:val="da-DK"/>
                    </w:rPr>
                    <w:t>x</w:t>
                  </w:r>
                </w:p>
              </w:tc>
            </w:tr>
            <w:tr w:rsidR="00DF2141" w:rsidRPr="00120554" w14:paraId="3F103B95" w14:textId="77777777" w:rsidTr="00831BA4">
              <w:tc>
                <w:tcPr>
                  <w:tcW w:w="4155" w:type="dxa"/>
                </w:tcPr>
                <w:p w14:paraId="16897AFE" w14:textId="77777777" w:rsidR="00DF2141" w:rsidRPr="00120554" w:rsidRDefault="00DF2141" w:rsidP="00DF2141">
                  <w:pPr>
                    <w:rPr>
                      <w:sz w:val="22"/>
                      <w:szCs w:val="22"/>
                      <w:lang w:val="da-DK"/>
                    </w:rPr>
                  </w:pPr>
                  <w:r>
                    <w:rPr>
                      <w:sz w:val="22"/>
                      <w:szCs w:val="22"/>
                      <w:lang w:val="da-DK"/>
                    </w:rPr>
                    <w:t>DS 1500 Naturlegeredskaber</w:t>
                  </w:r>
                </w:p>
              </w:tc>
              <w:tc>
                <w:tcPr>
                  <w:tcW w:w="449" w:type="dxa"/>
                </w:tcPr>
                <w:p w14:paraId="33402676" w14:textId="77777777" w:rsidR="00DF2141" w:rsidRPr="00120554" w:rsidRDefault="00DF2141" w:rsidP="00DF2141">
                  <w:pPr>
                    <w:rPr>
                      <w:lang w:val="da-DK"/>
                    </w:rPr>
                  </w:pPr>
                </w:p>
              </w:tc>
            </w:tr>
            <w:tr w:rsidR="00DF2141" w:rsidRPr="00541EDA" w14:paraId="1E81EBD0" w14:textId="77777777" w:rsidTr="00831BA4">
              <w:tc>
                <w:tcPr>
                  <w:tcW w:w="4155" w:type="dxa"/>
                </w:tcPr>
                <w:p w14:paraId="6CCA9E3D" w14:textId="77777777" w:rsidR="00DF2141" w:rsidRPr="00120554" w:rsidRDefault="00DF2141" w:rsidP="00DF2141">
                  <w:pPr>
                    <w:rPr>
                      <w:sz w:val="22"/>
                      <w:szCs w:val="22"/>
                      <w:lang w:val="da-DK"/>
                    </w:rPr>
                  </w:pPr>
                  <w:r w:rsidRPr="00120554">
                    <w:rPr>
                      <w:sz w:val="22"/>
                      <w:szCs w:val="22"/>
                      <w:lang w:val="da-DK"/>
                    </w:rPr>
                    <w:t>Relevant DS/EN på installationstidspunktet</w:t>
                  </w:r>
                </w:p>
              </w:tc>
              <w:tc>
                <w:tcPr>
                  <w:tcW w:w="449" w:type="dxa"/>
                </w:tcPr>
                <w:p w14:paraId="34258591" w14:textId="77777777" w:rsidR="00DF2141" w:rsidRPr="00120554" w:rsidRDefault="00DF2141" w:rsidP="00DF2141">
                  <w:pPr>
                    <w:rPr>
                      <w:lang w:val="da-DK"/>
                    </w:rPr>
                  </w:pPr>
                </w:p>
              </w:tc>
            </w:tr>
          </w:tbl>
          <w:p w14:paraId="56948331" w14:textId="77777777" w:rsidR="00EF2320" w:rsidRPr="00F9178D" w:rsidRDefault="00EF2320" w:rsidP="00A70514">
            <w:pPr>
              <w:pStyle w:val="Sidehoved"/>
              <w:tabs>
                <w:tab w:val="left" w:pos="720"/>
              </w:tabs>
              <w:rPr>
                <w:sz w:val="22"/>
                <w:szCs w:val="22"/>
                <w:lang w:val="da-DK"/>
              </w:rPr>
            </w:pPr>
          </w:p>
        </w:tc>
      </w:tr>
    </w:tbl>
    <w:p w14:paraId="485B70CC" w14:textId="3B0FC880" w:rsidR="00EF2320" w:rsidRDefault="00EF2320" w:rsidP="00935124">
      <w:pPr>
        <w:pStyle w:val="Sidehoved"/>
        <w:tabs>
          <w:tab w:val="left" w:pos="720"/>
        </w:tabs>
        <w:rPr>
          <w:sz w:val="22"/>
          <w:szCs w:val="22"/>
          <w:lang w:val="da-DK"/>
        </w:rPr>
      </w:pPr>
    </w:p>
    <w:p w14:paraId="678BAC24" w14:textId="77777777" w:rsidR="00EF2320" w:rsidRDefault="00EF2320">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EF2320" w:rsidRPr="009000F7" w14:paraId="3AE0735B" w14:textId="77777777" w:rsidTr="00A70514">
        <w:tc>
          <w:tcPr>
            <w:tcW w:w="4747" w:type="dxa"/>
          </w:tcPr>
          <w:p w14:paraId="6A592B49" w14:textId="1D48C0AB" w:rsidR="00EF2320" w:rsidRPr="00F9178D" w:rsidRDefault="00EF2320" w:rsidP="00A70514">
            <w:pPr>
              <w:pStyle w:val="Sidehoved"/>
              <w:tabs>
                <w:tab w:val="left" w:pos="720"/>
              </w:tabs>
              <w:rPr>
                <w:sz w:val="22"/>
                <w:szCs w:val="22"/>
                <w:lang w:val="da-DK"/>
              </w:rPr>
            </w:pPr>
            <w:r w:rsidRPr="7E3ED374">
              <w:rPr>
                <w:sz w:val="22"/>
                <w:szCs w:val="22"/>
                <w:lang w:val="da-DK"/>
              </w:rPr>
              <w:lastRenderedPageBreak/>
              <w:t>Foto 1</w:t>
            </w:r>
            <w:r>
              <w:rPr>
                <w:sz w:val="22"/>
                <w:szCs w:val="22"/>
                <w:lang w:val="da-DK"/>
              </w:rPr>
              <w:t>6</w:t>
            </w:r>
          </w:p>
          <w:p w14:paraId="79DE787E" w14:textId="66875E99" w:rsidR="00EF2320" w:rsidRDefault="00CE60D7" w:rsidP="00A70514">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59264" behindDoc="0" locked="0" layoutInCell="1" allowOverlap="1" wp14:anchorId="72450924" wp14:editId="4BAD3A8B">
                      <wp:simplePos x="0" y="0"/>
                      <wp:positionH relativeFrom="column">
                        <wp:posOffset>1442720</wp:posOffset>
                      </wp:positionH>
                      <wp:positionV relativeFrom="paragraph">
                        <wp:posOffset>1500504</wp:posOffset>
                      </wp:positionV>
                      <wp:extent cx="978408" cy="228600"/>
                      <wp:effectExtent l="0" t="209550" r="0" b="209550"/>
                      <wp:wrapNone/>
                      <wp:docPr id="1432562277" name="Pil: venstre 31"/>
                      <wp:cNvGraphicFramePr/>
                      <a:graphic xmlns:a="http://schemas.openxmlformats.org/drawingml/2006/main">
                        <a:graphicData uri="http://schemas.microsoft.com/office/word/2010/wordprocessingShape">
                          <wps:wsp>
                            <wps:cNvSpPr/>
                            <wps:spPr>
                              <a:xfrm rot="1949905">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D1F037" id="Pil: venstre 31" o:spid="_x0000_s1026" type="#_x0000_t66" style="position:absolute;margin-left:113.6pt;margin-top:118.15pt;width:77.05pt;height:18pt;rotation:2129816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" adj="2523" fillcolor="#f79646 [3209]" strokecolor="#2d1502 [489]" strokeweight="2pt"/>
                  </w:pict>
                </mc:Fallback>
              </mc:AlternateContent>
            </w:r>
            <w:r w:rsidR="0024209F">
              <w:rPr>
                <w:noProof/>
                <w:sz w:val="22"/>
                <w:szCs w:val="22"/>
                <w:lang w:val="da-DK"/>
              </w:rPr>
              <w:drawing>
                <wp:inline distT="0" distB="0" distL="0" distR="0" wp14:anchorId="38E3F083" wp14:editId="5FC84FA8">
                  <wp:extent cx="2925445" cy="2193925"/>
                  <wp:effectExtent l="0" t="0" r="8255" b="0"/>
                  <wp:docPr id="1447774457"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74457" name="Billede 14477744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5445" cy="2193925"/>
                          </a:xfrm>
                          <a:prstGeom prst="rect">
                            <a:avLst/>
                          </a:prstGeom>
                        </pic:spPr>
                      </pic:pic>
                    </a:graphicData>
                  </a:graphic>
                </wp:inline>
              </w:drawing>
            </w:r>
          </w:p>
          <w:p w14:paraId="66C165F8" w14:textId="77777777" w:rsidR="00EF2320" w:rsidRPr="00F9178D" w:rsidRDefault="00EF2320" w:rsidP="00A70514">
            <w:pPr>
              <w:pStyle w:val="Sidehoved"/>
              <w:tabs>
                <w:tab w:val="left" w:pos="720"/>
              </w:tabs>
              <w:rPr>
                <w:sz w:val="22"/>
                <w:szCs w:val="22"/>
                <w:lang w:val="da-DK"/>
              </w:rPr>
            </w:pPr>
          </w:p>
        </w:tc>
        <w:tc>
          <w:tcPr>
            <w:tcW w:w="4747" w:type="dxa"/>
          </w:tcPr>
          <w:p w14:paraId="4C02E820" w14:textId="77777777" w:rsidR="00EF2320" w:rsidRDefault="00EF2320" w:rsidP="00A70514">
            <w:pPr>
              <w:rPr>
                <w:sz w:val="22"/>
                <w:szCs w:val="22"/>
                <w:lang w:val="da-DK"/>
              </w:rPr>
            </w:pPr>
          </w:p>
          <w:p w14:paraId="268FE7B2" w14:textId="77777777" w:rsidR="00373D91" w:rsidRPr="00224152" w:rsidRDefault="00373D91" w:rsidP="00373D91">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79B869DB" w14:textId="77777777" w:rsidR="00373D91" w:rsidRPr="00224152" w:rsidRDefault="00373D91" w:rsidP="00373D91">
            <w:pPr>
              <w:pStyle w:val="Sidehoved"/>
              <w:tabs>
                <w:tab w:val="left" w:pos="720"/>
              </w:tabs>
              <w:rPr>
                <w:sz w:val="22"/>
                <w:szCs w:val="22"/>
                <w:lang w:val="da-DK"/>
              </w:rPr>
            </w:pPr>
          </w:p>
          <w:p w14:paraId="32C200BA" w14:textId="77777777" w:rsidR="00373D91" w:rsidRPr="00614D88" w:rsidRDefault="00373D91" w:rsidP="00373D91">
            <w:pPr>
              <w:pStyle w:val="Sidehoved"/>
              <w:tabs>
                <w:tab w:val="left" w:pos="720"/>
              </w:tabs>
              <w:rPr>
                <w:b/>
                <w:sz w:val="22"/>
                <w:szCs w:val="22"/>
                <w:lang w:val="da-DK"/>
              </w:rPr>
            </w:pPr>
            <w:r w:rsidRPr="00614D88">
              <w:rPr>
                <w:b/>
                <w:sz w:val="22"/>
                <w:szCs w:val="22"/>
                <w:lang w:val="da-DK"/>
              </w:rPr>
              <w:t>Korrigerende vedligeholdelse</w:t>
            </w:r>
          </w:p>
          <w:p w14:paraId="57A2B74F" w14:textId="77777777" w:rsidR="00373D91" w:rsidRPr="00224152" w:rsidRDefault="00373D91" w:rsidP="00373D91">
            <w:pPr>
              <w:pStyle w:val="Sidehoved"/>
              <w:tabs>
                <w:tab w:val="left" w:pos="720"/>
              </w:tabs>
              <w:rPr>
                <w:sz w:val="22"/>
                <w:szCs w:val="22"/>
                <w:lang w:val="da-DK"/>
              </w:rPr>
            </w:pPr>
          </w:p>
          <w:p w14:paraId="185F4671" w14:textId="77777777" w:rsidR="00373D91" w:rsidRDefault="00373D91" w:rsidP="00373D91">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1A1E1061" w14:textId="77777777" w:rsidR="00373D91" w:rsidRDefault="00373D91" w:rsidP="00373D91">
            <w:pPr>
              <w:pStyle w:val="Sidehoved"/>
              <w:tabs>
                <w:tab w:val="left" w:pos="720"/>
              </w:tabs>
              <w:rPr>
                <w:sz w:val="22"/>
                <w:szCs w:val="22"/>
                <w:lang w:val="da-DK"/>
              </w:rPr>
            </w:pPr>
            <w:r>
              <w:rPr>
                <w:sz w:val="22"/>
                <w:szCs w:val="22"/>
                <w:lang w:val="da-DK"/>
              </w:rPr>
              <w:t xml:space="preserve">                                                                                                                                                                                                                                                                                                                                                                                                                                                                                                                                                                                                                                                                                                                                                                                                                                                                                                                                                                                                                                                                                                                                                                                                                                                                                                                                                                                                                                                                                                                                        </w:t>
            </w:r>
          </w:p>
          <w:p w14:paraId="0E671CFA" w14:textId="77777777" w:rsidR="00373D91" w:rsidRDefault="00373D91" w:rsidP="00373D91">
            <w:pPr>
              <w:pStyle w:val="Sidehoved"/>
              <w:tabs>
                <w:tab w:val="left" w:pos="720"/>
              </w:tabs>
              <w:rPr>
                <w:sz w:val="22"/>
                <w:szCs w:val="22"/>
                <w:lang w:val="da-DK"/>
              </w:rPr>
            </w:pPr>
          </w:p>
          <w:p w14:paraId="24CF5E17" w14:textId="77777777" w:rsidR="00373D91" w:rsidRDefault="00373D91" w:rsidP="00373D91">
            <w:pPr>
              <w:pStyle w:val="Sidehoved"/>
              <w:tabs>
                <w:tab w:val="left" w:pos="720"/>
              </w:tabs>
              <w:rPr>
                <w:sz w:val="22"/>
                <w:szCs w:val="22"/>
                <w:lang w:val="da-DK"/>
              </w:rPr>
            </w:pPr>
            <w:r>
              <w:rPr>
                <w:sz w:val="22"/>
                <w:szCs w:val="22"/>
                <w:lang w:val="da-DK"/>
              </w:rPr>
              <w:t>Udskiftning af slidte eller defekte dele</w:t>
            </w:r>
          </w:p>
          <w:p w14:paraId="2471C006" w14:textId="45121261" w:rsidR="00373D91" w:rsidRPr="00F9178D" w:rsidRDefault="009000F7" w:rsidP="00A70514">
            <w:pPr>
              <w:rPr>
                <w:sz w:val="22"/>
                <w:szCs w:val="22"/>
                <w:lang w:val="da-DK"/>
              </w:rPr>
            </w:pPr>
            <w:r>
              <w:rPr>
                <w:sz w:val="22"/>
                <w:szCs w:val="22"/>
                <w:lang w:val="da-DK"/>
              </w:rPr>
              <w:t>Begyndende råd</w:t>
            </w:r>
          </w:p>
        </w:tc>
      </w:tr>
    </w:tbl>
    <w:p w14:paraId="468FFD23" w14:textId="77777777" w:rsidR="00103513" w:rsidRDefault="00103513" w:rsidP="00935124">
      <w:pPr>
        <w:pStyle w:val="Sidehoved"/>
        <w:tabs>
          <w:tab w:val="left" w:pos="720"/>
        </w:tabs>
        <w:rPr>
          <w:sz w:val="22"/>
          <w:szCs w:val="22"/>
          <w:lang w:val="da-DK"/>
        </w:rPr>
      </w:pPr>
    </w:p>
    <w:sectPr w:rsidR="00103513" w:rsidSect="00B844DC">
      <w:footerReference w:type="default" r:id="rId39"/>
      <w:type w:val="continuous"/>
      <w:pgSz w:w="11906" w:h="16838"/>
      <w:pgMar w:top="1079" w:right="1466" w:bottom="1417"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8E353" w14:textId="77777777" w:rsidR="00441DDF" w:rsidRDefault="00441DDF">
      <w:r>
        <w:separator/>
      </w:r>
    </w:p>
  </w:endnote>
  <w:endnote w:type="continuationSeparator" w:id="0">
    <w:p w14:paraId="703826A8" w14:textId="77777777" w:rsidR="00441DDF" w:rsidRDefault="0044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039290"/>
      <w:docPartObj>
        <w:docPartGallery w:val="Page Numbers (Bottom of Page)"/>
        <w:docPartUnique/>
      </w:docPartObj>
    </w:sdtPr>
    <w:sdtEndPr/>
    <w:sdtContent>
      <w:p w14:paraId="7419633D" w14:textId="500E3A35" w:rsidR="00342794" w:rsidRDefault="00342794">
        <w:pPr>
          <w:pStyle w:val="Sidefod"/>
          <w:jc w:val="center"/>
        </w:pPr>
        <w:r>
          <w:fldChar w:fldCharType="begin"/>
        </w:r>
        <w:r>
          <w:instrText>PAGE   \* MERGEFORMAT</w:instrText>
        </w:r>
        <w:r>
          <w:fldChar w:fldCharType="separate"/>
        </w:r>
        <w:r>
          <w:rPr>
            <w:lang w:val="da-DK"/>
          </w:rPr>
          <w:t>2</w:t>
        </w:r>
        <w:r>
          <w:fldChar w:fldCharType="end"/>
        </w:r>
      </w:p>
    </w:sdtContent>
  </w:sdt>
  <w:p w14:paraId="00DE338A" w14:textId="77777777" w:rsidR="00342794" w:rsidRDefault="0034279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61A7" w14:textId="77777777" w:rsidR="00441DDF" w:rsidRDefault="00441DDF">
      <w:r>
        <w:separator/>
      </w:r>
    </w:p>
  </w:footnote>
  <w:footnote w:type="continuationSeparator" w:id="0">
    <w:p w14:paraId="702D3D87" w14:textId="77777777" w:rsidR="00441DDF" w:rsidRDefault="00441DDF">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TcaDvLs4YvF6NO" int2:id="dU7qzQ1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0A6979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7D9258A"/>
    <w:multiLevelType w:val="hybridMultilevel"/>
    <w:tmpl w:val="9C9E0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D161E6E"/>
    <w:multiLevelType w:val="singleLevel"/>
    <w:tmpl w:val="30047F24"/>
    <w:lvl w:ilvl="0">
      <w:start w:val="1"/>
      <w:numFmt w:val="lowerLetter"/>
      <w:lvlText w:val="%1)"/>
      <w:lvlJc w:val="left"/>
      <w:pPr>
        <w:tabs>
          <w:tab w:val="num" w:pos="645"/>
        </w:tabs>
        <w:ind w:left="645" w:hanging="360"/>
      </w:pPr>
      <w:rPr>
        <w:rFonts w:hint="default"/>
      </w:rPr>
    </w:lvl>
  </w:abstractNum>
  <w:abstractNum w:abstractNumId="3" w15:restartNumberingAfterBreak="0">
    <w:nsid w:val="241F7E47"/>
    <w:multiLevelType w:val="hybridMultilevel"/>
    <w:tmpl w:val="68C4A89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302E1E5D"/>
    <w:multiLevelType w:val="hybridMultilevel"/>
    <w:tmpl w:val="CFEAD57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3173B76"/>
    <w:multiLevelType w:val="singleLevel"/>
    <w:tmpl w:val="0406000F"/>
    <w:lvl w:ilvl="0">
      <w:start w:val="1"/>
      <w:numFmt w:val="decimal"/>
      <w:lvlText w:val="%1."/>
      <w:lvlJc w:val="left"/>
      <w:pPr>
        <w:tabs>
          <w:tab w:val="num" w:pos="360"/>
        </w:tabs>
        <w:ind w:left="360" w:hanging="360"/>
      </w:pPr>
    </w:lvl>
  </w:abstractNum>
  <w:abstractNum w:abstractNumId="6" w15:restartNumberingAfterBreak="0">
    <w:nsid w:val="371B32A6"/>
    <w:multiLevelType w:val="hybridMultilevel"/>
    <w:tmpl w:val="791CB40E"/>
    <w:lvl w:ilvl="0" w:tplc="18F6DC24">
      <w:start w:val="1"/>
      <w:numFmt w:val="decimal"/>
      <w:lvlText w:val="%1)"/>
      <w:lvlJc w:val="left"/>
      <w:pPr>
        <w:tabs>
          <w:tab w:val="num" w:pos="720"/>
        </w:tabs>
        <w:ind w:left="720" w:hanging="360"/>
      </w:pPr>
      <w:rPr>
        <w:rFonts w:ascii="Times New Roman" w:eastAsia="Times New Roman" w:hAnsi="Times New Roman" w:cs="Times New Roman"/>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38B95CA8"/>
    <w:multiLevelType w:val="singleLevel"/>
    <w:tmpl w:val="30047F24"/>
    <w:lvl w:ilvl="0">
      <w:start w:val="1"/>
      <w:numFmt w:val="lowerLetter"/>
      <w:lvlText w:val="%1)"/>
      <w:lvlJc w:val="left"/>
      <w:pPr>
        <w:tabs>
          <w:tab w:val="num" w:pos="645"/>
        </w:tabs>
        <w:ind w:left="645" w:hanging="360"/>
      </w:pPr>
      <w:rPr>
        <w:rFonts w:hint="default"/>
      </w:rPr>
    </w:lvl>
  </w:abstractNum>
  <w:abstractNum w:abstractNumId="8" w15:restartNumberingAfterBreak="0">
    <w:nsid w:val="39FC2A00"/>
    <w:multiLevelType w:val="hybridMultilevel"/>
    <w:tmpl w:val="FE5EE9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BC41D29"/>
    <w:multiLevelType w:val="hybridMultilevel"/>
    <w:tmpl w:val="514EAE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3462368"/>
    <w:multiLevelType w:val="hybridMultilevel"/>
    <w:tmpl w:val="EBD272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9673BFA"/>
    <w:multiLevelType w:val="hybridMultilevel"/>
    <w:tmpl w:val="3C560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0B5E11"/>
    <w:multiLevelType w:val="hybridMultilevel"/>
    <w:tmpl w:val="0D5CD54C"/>
    <w:lvl w:ilvl="0" w:tplc="0409000B">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3" w15:restartNumberingAfterBreak="0">
    <w:nsid w:val="4E165A93"/>
    <w:multiLevelType w:val="hybridMultilevel"/>
    <w:tmpl w:val="D7D83C44"/>
    <w:lvl w:ilvl="0" w:tplc="0C86B052">
      <w:start w:val="6705"/>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95C4773"/>
    <w:multiLevelType w:val="hybridMultilevel"/>
    <w:tmpl w:val="F7E4A5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C4E41EA"/>
    <w:multiLevelType w:val="singleLevel"/>
    <w:tmpl w:val="0406000F"/>
    <w:lvl w:ilvl="0">
      <w:start w:val="1"/>
      <w:numFmt w:val="decimal"/>
      <w:lvlText w:val="%1."/>
      <w:lvlJc w:val="left"/>
      <w:pPr>
        <w:tabs>
          <w:tab w:val="num" w:pos="360"/>
        </w:tabs>
        <w:ind w:left="360" w:hanging="360"/>
      </w:pPr>
    </w:lvl>
  </w:abstractNum>
  <w:abstractNum w:abstractNumId="16" w15:restartNumberingAfterBreak="0">
    <w:nsid w:val="6E2E3ACD"/>
    <w:multiLevelType w:val="singleLevel"/>
    <w:tmpl w:val="DA5467C6"/>
    <w:lvl w:ilvl="0">
      <w:start w:val="1"/>
      <w:numFmt w:val="lowerLetter"/>
      <w:lvlText w:val="%1)"/>
      <w:legacy w:legacy="1" w:legacySpace="0" w:legacyIndent="283"/>
      <w:lvlJc w:val="left"/>
      <w:pPr>
        <w:ind w:left="1132" w:hanging="283"/>
      </w:pPr>
    </w:lvl>
  </w:abstractNum>
  <w:abstractNum w:abstractNumId="17" w15:restartNumberingAfterBreak="0">
    <w:nsid w:val="73E32A86"/>
    <w:multiLevelType w:val="singleLevel"/>
    <w:tmpl w:val="0406000F"/>
    <w:lvl w:ilvl="0">
      <w:start w:val="1"/>
      <w:numFmt w:val="decimal"/>
      <w:lvlText w:val="%1."/>
      <w:lvlJc w:val="left"/>
      <w:pPr>
        <w:tabs>
          <w:tab w:val="num" w:pos="360"/>
        </w:tabs>
        <w:ind w:left="360" w:hanging="360"/>
      </w:pPr>
    </w:lvl>
  </w:abstractNum>
  <w:abstractNum w:abstractNumId="18" w15:restartNumberingAfterBreak="0">
    <w:nsid w:val="754A5DA1"/>
    <w:multiLevelType w:val="singleLevel"/>
    <w:tmpl w:val="04060003"/>
    <w:lvl w:ilvl="0">
      <w:start w:val="1"/>
      <w:numFmt w:val="bullet"/>
      <w:lvlText w:val=""/>
      <w:lvlJc w:val="left"/>
      <w:pPr>
        <w:tabs>
          <w:tab w:val="num" w:pos="360"/>
        </w:tabs>
        <w:ind w:left="360" w:hanging="360"/>
      </w:pPr>
      <w:rPr>
        <w:rFonts w:ascii="Symbol" w:hAnsi="Symbol" w:hint="default"/>
      </w:rPr>
    </w:lvl>
  </w:abstractNum>
  <w:num w:numId="1" w16cid:durableId="1510023724">
    <w:abstractNumId w:val="11"/>
  </w:num>
  <w:num w:numId="2" w16cid:durableId="1880236057">
    <w:abstractNumId w:val="5"/>
  </w:num>
  <w:num w:numId="3" w16cid:durableId="1405223315">
    <w:abstractNumId w:val="17"/>
  </w:num>
  <w:num w:numId="4" w16cid:durableId="2025784553">
    <w:abstractNumId w:val="2"/>
  </w:num>
  <w:num w:numId="5" w16cid:durableId="768739104">
    <w:abstractNumId w:val="18"/>
  </w:num>
  <w:num w:numId="6" w16cid:durableId="1960260759">
    <w:abstractNumId w:val="7"/>
  </w:num>
  <w:num w:numId="7" w16cid:durableId="1839076182">
    <w:abstractNumId w:val="16"/>
  </w:num>
  <w:num w:numId="8" w16cid:durableId="275332765">
    <w:abstractNumId w:val="15"/>
  </w:num>
  <w:num w:numId="9" w16cid:durableId="1224298255">
    <w:abstractNumId w:val="12"/>
  </w:num>
  <w:num w:numId="10" w16cid:durableId="120378567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6660178">
    <w:abstractNumId w:val="6"/>
  </w:num>
  <w:num w:numId="12" w16cid:durableId="22218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7569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1516604">
    <w:abstractNumId w:val="0"/>
  </w:num>
  <w:num w:numId="15" w16cid:durableId="1483305808">
    <w:abstractNumId w:val="9"/>
  </w:num>
  <w:num w:numId="16" w16cid:durableId="1891842921">
    <w:abstractNumId w:val="10"/>
  </w:num>
  <w:num w:numId="17" w16cid:durableId="142044495">
    <w:abstractNumId w:val="3"/>
  </w:num>
  <w:num w:numId="18" w16cid:durableId="661007337">
    <w:abstractNumId w:val="1"/>
  </w:num>
  <w:num w:numId="19" w16cid:durableId="1652443424">
    <w:abstractNumId w:val="4"/>
  </w:num>
  <w:num w:numId="20" w16cid:durableId="1620602687">
    <w:abstractNumId w:val="8"/>
  </w:num>
  <w:num w:numId="21" w16cid:durableId="964775180">
    <w:abstractNumId w:val="14"/>
  </w:num>
  <w:num w:numId="22" w16cid:durableId="565194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2F1C809C-9318-42BC-83B6-DA32B86BD242}"/>
  </w:docVars>
  <w:rsids>
    <w:rsidRoot w:val="008A6AE1"/>
    <w:rsid w:val="0000250C"/>
    <w:rsid w:val="00004313"/>
    <w:rsid w:val="00006AC9"/>
    <w:rsid w:val="00007F29"/>
    <w:rsid w:val="000115F8"/>
    <w:rsid w:val="00013264"/>
    <w:rsid w:val="0001551A"/>
    <w:rsid w:val="0002263E"/>
    <w:rsid w:val="00030F9C"/>
    <w:rsid w:val="00033C68"/>
    <w:rsid w:val="000347F6"/>
    <w:rsid w:val="000354D6"/>
    <w:rsid w:val="00040D0A"/>
    <w:rsid w:val="00046B21"/>
    <w:rsid w:val="00050927"/>
    <w:rsid w:val="0005125D"/>
    <w:rsid w:val="000534C0"/>
    <w:rsid w:val="00053588"/>
    <w:rsid w:val="00057965"/>
    <w:rsid w:val="00060A34"/>
    <w:rsid w:val="00061B34"/>
    <w:rsid w:val="00062662"/>
    <w:rsid w:val="00063188"/>
    <w:rsid w:val="0006604F"/>
    <w:rsid w:val="000674B5"/>
    <w:rsid w:val="0007342F"/>
    <w:rsid w:val="000747B9"/>
    <w:rsid w:val="00074B77"/>
    <w:rsid w:val="00080572"/>
    <w:rsid w:val="000816C8"/>
    <w:rsid w:val="0008316D"/>
    <w:rsid w:val="000854C6"/>
    <w:rsid w:val="00091EC4"/>
    <w:rsid w:val="00095840"/>
    <w:rsid w:val="00097B1F"/>
    <w:rsid w:val="000A42A9"/>
    <w:rsid w:val="000B0C95"/>
    <w:rsid w:val="000B25D5"/>
    <w:rsid w:val="000B37AB"/>
    <w:rsid w:val="000B39D2"/>
    <w:rsid w:val="000B7D83"/>
    <w:rsid w:val="000C07CF"/>
    <w:rsid w:val="000C24A7"/>
    <w:rsid w:val="000C3865"/>
    <w:rsid w:val="000D2132"/>
    <w:rsid w:val="000D242B"/>
    <w:rsid w:val="000D3DEE"/>
    <w:rsid w:val="000D699F"/>
    <w:rsid w:val="000D7354"/>
    <w:rsid w:val="000D7643"/>
    <w:rsid w:val="000E241A"/>
    <w:rsid w:val="000E3E7A"/>
    <w:rsid w:val="000F6938"/>
    <w:rsid w:val="00103513"/>
    <w:rsid w:val="00107ED0"/>
    <w:rsid w:val="001109A3"/>
    <w:rsid w:val="00120554"/>
    <w:rsid w:val="001230C1"/>
    <w:rsid w:val="00126572"/>
    <w:rsid w:val="00126953"/>
    <w:rsid w:val="00126E49"/>
    <w:rsid w:val="001335A1"/>
    <w:rsid w:val="001426EE"/>
    <w:rsid w:val="00143364"/>
    <w:rsid w:val="00144093"/>
    <w:rsid w:val="0014430F"/>
    <w:rsid w:val="001477C0"/>
    <w:rsid w:val="001478CB"/>
    <w:rsid w:val="00156435"/>
    <w:rsid w:val="001609A2"/>
    <w:rsid w:val="00161484"/>
    <w:rsid w:val="00162BF8"/>
    <w:rsid w:val="001633D8"/>
    <w:rsid w:val="00165687"/>
    <w:rsid w:val="00166459"/>
    <w:rsid w:val="00177D35"/>
    <w:rsid w:val="001807EF"/>
    <w:rsid w:val="001809BA"/>
    <w:rsid w:val="0018724C"/>
    <w:rsid w:val="00191FC8"/>
    <w:rsid w:val="001A62C0"/>
    <w:rsid w:val="001A64C5"/>
    <w:rsid w:val="001A7301"/>
    <w:rsid w:val="001B028A"/>
    <w:rsid w:val="001B355C"/>
    <w:rsid w:val="001B435A"/>
    <w:rsid w:val="001B5CF4"/>
    <w:rsid w:val="001C3991"/>
    <w:rsid w:val="001C5602"/>
    <w:rsid w:val="001C5C73"/>
    <w:rsid w:val="001C6BE8"/>
    <w:rsid w:val="001D0FB5"/>
    <w:rsid w:val="001D1CA8"/>
    <w:rsid w:val="001D3692"/>
    <w:rsid w:val="001D3A32"/>
    <w:rsid w:val="001D3BD3"/>
    <w:rsid w:val="001D5C24"/>
    <w:rsid w:val="001D606A"/>
    <w:rsid w:val="001D63A0"/>
    <w:rsid w:val="001D736F"/>
    <w:rsid w:val="001F16CA"/>
    <w:rsid w:val="001F1B0C"/>
    <w:rsid w:val="001F4E7E"/>
    <w:rsid w:val="001F58FC"/>
    <w:rsid w:val="001F5C3E"/>
    <w:rsid w:val="0020287B"/>
    <w:rsid w:val="00203E81"/>
    <w:rsid w:val="00210A31"/>
    <w:rsid w:val="00211904"/>
    <w:rsid w:val="0021724E"/>
    <w:rsid w:val="00221122"/>
    <w:rsid w:val="00227C8E"/>
    <w:rsid w:val="00230400"/>
    <w:rsid w:val="00233F58"/>
    <w:rsid w:val="0023471F"/>
    <w:rsid w:val="00240055"/>
    <w:rsid w:val="00240420"/>
    <w:rsid w:val="0024209F"/>
    <w:rsid w:val="00242F73"/>
    <w:rsid w:val="00244BDF"/>
    <w:rsid w:val="00244E6A"/>
    <w:rsid w:val="00245202"/>
    <w:rsid w:val="002471C2"/>
    <w:rsid w:val="002475E9"/>
    <w:rsid w:val="0025072E"/>
    <w:rsid w:val="00253681"/>
    <w:rsid w:val="00253FAD"/>
    <w:rsid w:val="002568D4"/>
    <w:rsid w:val="0025695A"/>
    <w:rsid w:val="00266516"/>
    <w:rsid w:val="002675A3"/>
    <w:rsid w:val="002717F9"/>
    <w:rsid w:val="00272FA2"/>
    <w:rsid w:val="002734A0"/>
    <w:rsid w:val="00273B88"/>
    <w:rsid w:val="002748BC"/>
    <w:rsid w:val="00275933"/>
    <w:rsid w:val="002768CF"/>
    <w:rsid w:val="0028457B"/>
    <w:rsid w:val="002939F1"/>
    <w:rsid w:val="002946E8"/>
    <w:rsid w:val="002962B6"/>
    <w:rsid w:val="002974C8"/>
    <w:rsid w:val="002A5C5D"/>
    <w:rsid w:val="002B7124"/>
    <w:rsid w:val="002C1A07"/>
    <w:rsid w:val="002C23AC"/>
    <w:rsid w:val="002C63AA"/>
    <w:rsid w:val="002C6977"/>
    <w:rsid w:val="002D5CE9"/>
    <w:rsid w:val="002D5E8B"/>
    <w:rsid w:val="002D6A77"/>
    <w:rsid w:val="002F1427"/>
    <w:rsid w:val="00303A72"/>
    <w:rsid w:val="00316D71"/>
    <w:rsid w:val="003214E6"/>
    <w:rsid w:val="00322F56"/>
    <w:rsid w:val="00330DDF"/>
    <w:rsid w:val="0033586A"/>
    <w:rsid w:val="00342794"/>
    <w:rsid w:val="00344570"/>
    <w:rsid w:val="00344A77"/>
    <w:rsid w:val="00345A59"/>
    <w:rsid w:val="00345B22"/>
    <w:rsid w:val="003513E1"/>
    <w:rsid w:val="00352F7F"/>
    <w:rsid w:val="0035341B"/>
    <w:rsid w:val="00354442"/>
    <w:rsid w:val="00357B29"/>
    <w:rsid w:val="00357C9A"/>
    <w:rsid w:val="003652D4"/>
    <w:rsid w:val="00373D91"/>
    <w:rsid w:val="00386E7A"/>
    <w:rsid w:val="003938C4"/>
    <w:rsid w:val="00396ADC"/>
    <w:rsid w:val="003A2268"/>
    <w:rsid w:val="003A2AA9"/>
    <w:rsid w:val="003A32F7"/>
    <w:rsid w:val="003B1B9F"/>
    <w:rsid w:val="003B7A00"/>
    <w:rsid w:val="003C1B8D"/>
    <w:rsid w:val="003C6021"/>
    <w:rsid w:val="003D045D"/>
    <w:rsid w:val="003D0CF4"/>
    <w:rsid w:val="003D3604"/>
    <w:rsid w:val="003D546E"/>
    <w:rsid w:val="003D64FA"/>
    <w:rsid w:val="003D742C"/>
    <w:rsid w:val="003E07A9"/>
    <w:rsid w:val="003E37D1"/>
    <w:rsid w:val="003E3B39"/>
    <w:rsid w:val="003E48FF"/>
    <w:rsid w:val="003E7B04"/>
    <w:rsid w:val="003F3930"/>
    <w:rsid w:val="003F5AFA"/>
    <w:rsid w:val="003F728A"/>
    <w:rsid w:val="004023F2"/>
    <w:rsid w:val="0040338F"/>
    <w:rsid w:val="00404BC3"/>
    <w:rsid w:val="00410926"/>
    <w:rsid w:val="004122A1"/>
    <w:rsid w:val="00414363"/>
    <w:rsid w:val="00417332"/>
    <w:rsid w:val="00417A2F"/>
    <w:rsid w:val="00432749"/>
    <w:rsid w:val="004406E1"/>
    <w:rsid w:val="00441210"/>
    <w:rsid w:val="00441DDF"/>
    <w:rsid w:val="0044300E"/>
    <w:rsid w:val="004457CF"/>
    <w:rsid w:val="00450D32"/>
    <w:rsid w:val="004539B6"/>
    <w:rsid w:val="00455705"/>
    <w:rsid w:val="00456F1D"/>
    <w:rsid w:val="00457006"/>
    <w:rsid w:val="00457087"/>
    <w:rsid w:val="00461106"/>
    <w:rsid w:val="0046287F"/>
    <w:rsid w:val="00462A8E"/>
    <w:rsid w:val="00473E0B"/>
    <w:rsid w:val="004759AB"/>
    <w:rsid w:val="00482297"/>
    <w:rsid w:val="00484CD2"/>
    <w:rsid w:val="004854BE"/>
    <w:rsid w:val="00486572"/>
    <w:rsid w:val="0049222D"/>
    <w:rsid w:val="004963D1"/>
    <w:rsid w:val="0049653A"/>
    <w:rsid w:val="00496862"/>
    <w:rsid w:val="00496E71"/>
    <w:rsid w:val="004A2962"/>
    <w:rsid w:val="004A4C2F"/>
    <w:rsid w:val="004A716A"/>
    <w:rsid w:val="004B23E2"/>
    <w:rsid w:val="004B434A"/>
    <w:rsid w:val="004B6A8C"/>
    <w:rsid w:val="004B76FB"/>
    <w:rsid w:val="004B7AC9"/>
    <w:rsid w:val="004C04EB"/>
    <w:rsid w:val="004C0CF0"/>
    <w:rsid w:val="004C0DC5"/>
    <w:rsid w:val="004C491E"/>
    <w:rsid w:val="004D3D13"/>
    <w:rsid w:val="004D6711"/>
    <w:rsid w:val="004E48D1"/>
    <w:rsid w:val="004F12C7"/>
    <w:rsid w:val="004F3438"/>
    <w:rsid w:val="004F359C"/>
    <w:rsid w:val="005008C9"/>
    <w:rsid w:val="00507309"/>
    <w:rsid w:val="0051181E"/>
    <w:rsid w:val="0052003C"/>
    <w:rsid w:val="005213DB"/>
    <w:rsid w:val="00521B51"/>
    <w:rsid w:val="005274F9"/>
    <w:rsid w:val="00527FF7"/>
    <w:rsid w:val="005313C5"/>
    <w:rsid w:val="00535DC5"/>
    <w:rsid w:val="005402A2"/>
    <w:rsid w:val="00540A09"/>
    <w:rsid w:val="00541E83"/>
    <w:rsid w:val="00541EDA"/>
    <w:rsid w:val="005447AF"/>
    <w:rsid w:val="00545687"/>
    <w:rsid w:val="005457E3"/>
    <w:rsid w:val="005516C1"/>
    <w:rsid w:val="00552BFE"/>
    <w:rsid w:val="00555A4C"/>
    <w:rsid w:val="00555C1F"/>
    <w:rsid w:val="00565306"/>
    <w:rsid w:val="00567145"/>
    <w:rsid w:val="00570854"/>
    <w:rsid w:val="005716E8"/>
    <w:rsid w:val="005769EF"/>
    <w:rsid w:val="005815C5"/>
    <w:rsid w:val="00583507"/>
    <w:rsid w:val="005875C1"/>
    <w:rsid w:val="00587DD8"/>
    <w:rsid w:val="0059016D"/>
    <w:rsid w:val="00592EDE"/>
    <w:rsid w:val="00592FC5"/>
    <w:rsid w:val="005A0BFC"/>
    <w:rsid w:val="005A1B89"/>
    <w:rsid w:val="005A3E06"/>
    <w:rsid w:val="005A4285"/>
    <w:rsid w:val="005B5905"/>
    <w:rsid w:val="005C2113"/>
    <w:rsid w:val="005C6B21"/>
    <w:rsid w:val="005D0C1C"/>
    <w:rsid w:val="005D1E47"/>
    <w:rsid w:val="005D6C65"/>
    <w:rsid w:val="005E6EB9"/>
    <w:rsid w:val="005E721E"/>
    <w:rsid w:val="005F0CE9"/>
    <w:rsid w:val="005F29FE"/>
    <w:rsid w:val="005F7CF2"/>
    <w:rsid w:val="00601F6D"/>
    <w:rsid w:val="00604341"/>
    <w:rsid w:val="006068CE"/>
    <w:rsid w:val="0061048D"/>
    <w:rsid w:val="006121B2"/>
    <w:rsid w:val="00622661"/>
    <w:rsid w:val="00625C03"/>
    <w:rsid w:val="0063BB00"/>
    <w:rsid w:val="0064181E"/>
    <w:rsid w:val="00643731"/>
    <w:rsid w:val="0064452D"/>
    <w:rsid w:val="0064770D"/>
    <w:rsid w:val="00647B4D"/>
    <w:rsid w:val="00651B3A"/>
    <w:rsid w:val="0065379A"/>
    <w:rsid w:val="00653BCA"/>
    <w:rsid w:val="00655A44"/>
    <w:rsid w:val="00662F47"/>
    <w:rsid w:val="00666680"/>
    <w:rsid w:val="00675A79"/>
    <w:rsid w:val="00676B64"/>
    <w:rsid w:val="00677FA8"/>
    <w:rsid w:val="0068128D"/>
    <w:rsid w:val="0068158E"/>
    <w:rsid w:val="00683F26"/>
    <w:rsid w:val="00693C3F"/>
    <w:rsid w:val="006A4659"/>
    <w:rsid w:val="006A6FFE"/>
    <w:rsid w:val="006A7B87"/>
    <w:rsid w:val="006B0316"/>
    <w:rsid w:val="006B30B1"/>
    <w:rsid w:val="006B3949"/>
    <w:rsid w:val="006B77EC"/>
    <w:rsid w:val="006B7ADB"/>
    <w:rsid w:val="006C44F4"/>
    <w:rsid w:val="006D163D"/>
    <w:rsid w:val="006D3495"/>
    <w:rsid w:val="006D708A"/>
    <w:rsid w:val="006E3A1F"/>
    <w:rsid w:val="006E490D"/>
    <w:rsid w:val="006E49E8"/>
    <w:rsid w:val="006F10DC"/>
    <w:rsid w:val="0070557A"/>
    <w:rsid w:val="00706291"/>
    <w:rsid w:val="00714FE6"/>
    <w:rsid w:val="00722379"/>
    <w:rsid w:val="00724CAD"/>
    <w:rsid w:val="00726BF7"/>
    <w:rsid w:val="00730E07"/>
    <w:rsid w:val="007334EF"/>
    <w:rsid w:val="00736B9B"/>
    <w:rsid w:val="00746309"/>
    <w:rsid w:val="00751EC8"/>
    <w:rsid w:val="00755750"/>
    <w:rsid w:val="00761DBE"/>
    <w:rsid w:val="00765C01"/>
    <w:rsid w:val="00766028"/>
    <w:rsid w:val="0076764C"/>
    <w:rsid w:val="00770F74"/>
    <w:rsid w:val="00773187"/>
    <w:rsid w:val="0078566E"/>
    <w:rsid w:val="00790AF9"/>
    <w:rsid w:val="00791054"/>
    <w:rsid w:val="007924F7"/>
    <w:rsid w:val="00794E9C"/>
    <w:rsid w:val="00795088"/>
    <w:rsid w:val="00796A9C"/>
    <w:rsid w:val="00796FD0"/>
    <w:rsid w:val="00797B48"/>
    <w:rsid w:val="007A0EA7"/>
    <w:rsid w:val="007A3798"/>
    <w:rsid w:val="007A41AA"/>
    <w:rsid w:val="007A6320"/>
    <w:rsid w:val="007B1A92"/>
    <w:rsid w:val="007B4C07"/>
    <w:rsid w:val="007B4CC1"/>
    <w:rsid w:val="007B55F1"/>
    <w:rsid w:val="007B5946"/>
    <w:rsid w:val="007B65AD"/>
    <w:rsid w:val="007C4504"/>
    <w:rsid w:val="007C5692"/>
    <w:rsid w:val="007C7BC4"/>
    <w:rsid w:val="007D2849"/>
    <w:rsid w:val="007D55B3"/>
    <w:rsid w:val="007E0422"/>
    <w:rsid w:val="007E3917"/>
    <w:rsid w:val="007F186A"/>
    <w:rsid w:val="007F19AE"/>
    <w:rsid w:val="00812884"/>
    <w:rsid w:val="008146AF"/>
    <w:rsid w:val="00814EAC"/>
    <w:rsid w:val="00815179"/>
    <w:rsid w:val="00816BEA"/>
    <w:rsid w:val="00817A6B"/>
    <w:rsid w:val="0082432F"/>
    <w:rsid w:val="0083367F"/>
    <w:rsid w:val="008359D0"/>
    <w:rsid w:val="00835FDC"/>
    <w:rsid w:val="00840907"/>
    <w:rsid w:val="00842A82"/>
    <w:rsid w:val="00842F95"/>
    <w:rsid w:val="00846979"/>
    <w:rsid w:val="00853999"/>
    <w:rsid w:val="00855883"/>
    <w:rsid w:val="00860373"/>
    <w:rsid w:val="00861057"/>
    <w:rsid w:val="00862284"/>
    <w:rsid w:val="008648F4"/>
    <w:rsid w:val="0088044F"/>
    <w:rsid w:val="00882CBD"/>
    <w:rsid w:val="00883155"/>
    <w:rsid w:val="008916FF"/>
    <w:rsid w:val="008A0032"/>
    <w:rsid w:val="008A38A0"/>
    <w:rsid w:val="008A5945"/>
    <w:rsid w:val="008A6AE1"/>
    <w:rsid w:val="008B1721"/>
    <w:rsid w:val="008B2CEC"/>
    <w:rsid w:val="008B472F"/>
    <w:rsid w:val="008B479C"/>
    <w:rsid w:val="008C1598"/>
    <w:rsid w:val="008C31EF"/>
    <w:rsid w:val="008C5B0F"/>
    <w:rsid w:val="008D372F"/>
    <w:rsid w:val="008D376B"/>
    <w:rsid w:val="008D3F94"/>
    <w:rsid w:val="008E5933"/>
    <w:rsid w:val="008E5C50"/>
    <w:rsid w:val="008F4A5B"/>
    <w:rsid w:val="009000F7"/>
    <w:rsid w:val="009008B2"/>
    <w:rsid w:val="00902BEC"/>
    <w:rsid w:val="009039B5"/>
    <w:rsid w:val="00906585"/>
    <w:rsid w:val="009076B0"/>
    <w:rsid w:val="00914DBF"/>
    <w:rsid w:val="009270E7"/>
    <w:rsid w:val="00933A6B"/>
    <w:rsid w:val="00935124"/>
    <w:rsid w:val="00935634"/>
    <w:rsid w:val="0093763F"/>
    <w:rsid w:val="00937A89"/>
    <w:rsid w:val="00941B35"/>
    <w:rsid w:val="00953A9B"/>
    <w:rsid w:val="009556F7"/>
    <w:rsid w:val="0095774B"/>
    <w:rsid w:val="00957CB9"/>
    <w:rsid w:val="00962AC8"/>
    <w:rsid w:val="009654B9"/>
    <w:rsid w:val="009679BF"/>
    <w:rsid w:val="00972431"/>
    <w:rsid w:val="00975C5B"/>
    <w:rsid w:val="0097647F"/>
    <w:rsid w:val="00980001"/>
    <w:rsid w:val="00985D63"/>
    <w:rsid w:val="00993ECB"/>
    <w:rsid w:val="009948B2"/>
    <w:rsid w:val="0099569B"/>
    <w:rsid w:val="0099631F"/>
    <w:rsid w:val="009A129B"/>
    <w:rsid w:val="009B2535"/>
    <w:rsid w:val="009B44E2"/>
    <w:rsid w:val="009B4773"/>
    <w:rsid w:val="009B66EB"/>
    <w:rsid w:val="009B6F8A"/>
    <w:rsid w:val="009B799C"/>
    <w:rsid w:val="009C12E9"/>
    <w:rsid w:val="009C632E"/>
    <w:rsid w:val="009D3E39"/>
    <w:rsid w:val="009D5D09"/>
    <w:rsid w:val="009E0852"/>
    <w:rsid w:val="009E5137"/>
    <w:rsid w:val="009E6ADF"/>
    <w:rsid w:val="009E7AE1"/>
    <w:rsid w:val="009F2B4E"/>
    <w:rsid w:val="009F47B2"/>
    <w:rsid w:val="009F5237"/>
    <w:rsid w:val="009F599D"/>
    <w:rsid w:val="009F71EB"/>
    <w:rsid w:val="00A004F5"/>
    <w:rsid w:val="00A015C6"/>
    <w:rsid w:val="00A02CCC"/>
    <w:rsid w:val="00A05334"/>
    <w:rsid w:val="00A12033"/>
    <w:rsid w:val="00A1250C"/>
    <w:rsid w:val="00A12BAC"/>
    <w:rsid w:val="00A265AC"/>
    <w:rsid w:val="00A30D2F"/>
    <w:rsid w:val="00A311DE"/>
    <w:rsid w:val="00A363CB"/>
    <w:rsid w:val="00A37C0A"/>
    <w:rsid w:val="00A40FFA"/>
    <w:rsid w:val="00A4433D"/>
    <w:rsid w:val="00A45094"/>
    <w:rsid w:val="00A451C5"/>
    <w:rsid w:val="00A45E09"/>
    <w:rsid w:val="00A60C0C"/>
    <w:rsid w:val="00A633E7"/>
    <w:rsid w:val="00A63D60"/>
    <w:rsid w:val="00A66E25"/>
    <w:rsid w:val="00A72D29"/>
    <w:rsid w:val="00A73BE8"/>
    <w:rsid w:val="00A808E3"/>
    <w:rsid w:val="00A83609"/>
    <w:rsid w:val="00AA39FF"/>
    <w:rsid w:val="00AC0C1F"/>
    <w:rsid w:val="00AC7403"/>
    <w:rsid w:val="00AD10A6"/>
    <w:rsid w:val="00AD23AD"/>
    <w:rsid w:val="00AD31BB"/>
    <w:rsid w:val="00AD6FFC"/>
    <w:rsid w:val="00AE59A7"/>
    <w:rsid w:val="00AE72EC"/>
    <w:rsid w:val="00AF15A6"/>
    <w:rsid w:val="00AF3487"/>
    <w:rsid w:val="00AF3BBD"/>
    <w:rsid w:val="00AF56BB"/>
    <w:rsid w:val="00AF78EF"/>
    <w:rsid w:val="00B0181A"/>
    <w:rsid w:val="00B0486F"/>
    <w:rsid w:val="00B0603B"/>
    <w:rsid w:val="00B07EDE"/>
    <w:rsid w:val="00B10ACA"/>
    <w:rsid w:val="00B1525C"/>
    <w:rsid w:val="00B1671E"/>
    <w:rsid w:val="00B25822"/>
    <w:rsid w:val="00B2647A"/>
    <w:rsid w:val="00B27EBB"/>
    <w:rsid w:val="00B31228"/>
    <w:rsid w:val="00B32AEE"/>
    <w:rsid w:val="00B32EEF"/>
    <w:rsid w:val="00B33EC8"/>
    <w:rsid w:val="00B353E0"/>
    <w:rsid w:val="00B45CA1"/>
    <w:rsid w:val="00B523EA"/>
    <w:rsid w:val="00B570F3"/>
    <w:rsid w:val="00B63BE9"/>
    <w:rsid w:val="00B7217C"/>
    <w:rsid w:val="00B73150"/>
    <w:rsid w:val="00B74E29"/>
    <w:rsid w:val="00B76204"/>
    <w:rsid w:val="00B804F5"/>
    <w:rsid w:val="00B8137C"/>
    <w:rsid w:val="00B82FFA"/>
    <w:rsid w:val="00B844DC"/>
    <w:rsid w:val="00B860D6"/>
    <w:rsid w:val="00B87559"/>
    <w:rsid w:val="00B90551"/>
    <w:rsid w:val="00B94311"/>
    <w:rsid w:val="00B9442D"/>
    <w:rsid w:val="00B95D87"/>
    <w:rsid w:val="00B970AD"/>
    <w:rsid w:val="00BA1DE5"/>
    <w:rsid w:val="00BA7878"/>
    <w:rsid w:val="00BB0CF2"/>
    <w:rsid w:val="00BB15BE"/>
    <w:rsid w:val="00BB21C8"/>
    <w:rsid w:val="00BC17D1"/>
    <w:rsid w:val="00BC33EE"/>
    <w:rsid w:val="00BD0863"/>
    <w:rsid w:val="00BD0CBF"/>
    <w:rsid w:val="00BD16D7"/>
    <w:rsid w:val="00BD1E2F"/>
    <w:rsid w:val="00BD3EBE"/>
    <w:rsid w:val="00BD6034"/>
    <w:rsid w:val="00BE0F71"/>
    <w:rsid w:val="00BE7989"/>
    <w:rsid w:val="00BE7C8D"/>
    <w:rsid w:val="00BF099A"/>
    <w:rsid w:val="00BF1CA7"/>
    <w:rsid w:val="00BF2BC7"/>
    <w:rsid w:val="00BF35EA"/>
    <w:rsid w:val="00BF4D7F"/>
    <w:rsid w:val="00BF7DE0"/>
    <w:rsid w:val="00C01E3C"/>
    <w:rsid w:val="00C04844"/>
    <w:rsid w:val="00C1257B"/>
    <w:rsid w:val="00C14C4C"/>
    <w:rsid w:val="00C2128A"/>
    <w:rsid w:val="00C21CDF"/>
    <w:rsid w:val="00C23B54"/>
    <w:rsid w:val="00C2429F"/>
    <w:rsid w:val="00C3247A"/>
    <w:rsid w:val="00C33C8C"/>
    <w:rsid w:val="00C404C2"/>
    <w:rsid w:val="00C41952"/>
    <w:rsid w:val="00C41FB0"/>
    <w:rsid w:val="00C42CE1"/>
    <w:rsid w:val="00C4481D"/>
    <w:rsid w:val="00C465FE"/>
    <w:rsid w:val="00C46D61"/>
    <w:rsid w:val="00C55879"/>
    <w:rsid w:val="00C60AD4"/>
    <w:rsid w:val="00C6288C"/>
    <w:rsid w:val="00C642C9"/>
    <w:rsid w:val="00C7770D"/>
    <w:rsid w:val="00C81FCE"/>
    <w:rsid w:val="00C82C36"/>
    <w:rsid w:val="00C82F43"/>
    <w:rsid w:val="00C857C6"/>
    <w:rsid w:val="00C85C03"/>
    <w:rsid w:val="00C85DB2"/>
    <w:rsid w:val="00C860DE"/>
    <w:rsid w:val="00C87141"/>
    <w:rsid w:val="00C93A85"/>
    <w:rsid w:val="00C94D94"/>
    <w:rsid w:val="00CA4342"/>
    <w:rsid w:val="00CB76FE"/>
    <w:rsid w:val="00CC5883"/>
    <w:rsid w:val="00CC5AFC"/>
    <w:rsid w:val="00CD2849"/>
    <w:rsid w:val="00CD4671"/>
    <w:rsid w:val="00CD48BC"/>
    <w:rsid w:val="00CD60E4"/>
    <w:rsid w:val="00CD6D5F"/>
    <w:rsid w:val="00CE0B57"/>
    <w:rsid w:val="00CE1319"/>
    <w:rsid w:val="00CE2559"/>
    <w:rsid w:val="00CE3380"/>
    <w:rsid w:val="00CE608F"/>
    <w:rsid w:val="00CE60D7"/>
    <w:rsid w:val="00CF4093"/>
    <w:rsid w:val="00D00F83"/>
    <w:rsid w:val="00D10607"/>
    <w:rsid w:val="00D12530"/>
    <w:rsid w:val="00D1338F"/>
    <w:rsid w:val="00D1676A"/>
    <w:rsid w:val="00D207EE"/>
    <w:rsid w:val="00D250DE"/>
    <w:rsid w:val="00D269B0"/>
    <w:rsid w:val="00D306D9"/>
    <w:rsid w:val="00D3180F"/>
    <w:rsid w:val="00D31A44"/>
    <w:rsid w:val="00D32079"/>
    <w:rsid w:val="00D32C87"/>
    <w:rsid w:val="00D348C8"/>
    <w:rsid w:val="00D37374"/>
    <w:rsid w:val="00D45A4C"/>
    <w:rsid w:val="00D537FA"/>
    <w:rsid w:val="00D6022B"/>
    <w:rsid w:val="00D6107C"/>
    <w:rsid w:val="00D61B60"/>
    <w:rsid w:val="00D65112"/>
    <w:rsid w:val="00D65B6A"/>
    <w:rsid w:val="00D72277"/>
    <w:rsid w:val="00D80531"/>
    <w:rsid w:val="00D83A77"/>
    <w:rsid w:val="00D84300"/>
    <w:rsid w:val="00D9283E"/>
    <w:rsid w:val="00D9653D"/>
    <w:rsid w:val="00DA1CB3"/>
    <w:rsid w:val="00DA23A5"/>
    <w:rsid w:val="00DA3433"/>
    <w:rsid w:val="00DA3633"/>
    <w:rsid w:val="00DA6109"/>
    <w:rsid w:val="00DA722D"/>
    <w:rsid w:val="00DB0DC2"/>
    <w:rsid w:val="00DB598F"/>
    <w:rsid w:val="00DC4964"/>
    <w:rsid w:val="00DC5737"/>
    <w:rsid w:val="00DC66FA"/>
    <w:rsid w:val="00DC7DA6"/>
    <w:rsid w:val="00DD0EB3"/>
    <w:rsid w:val="00DD3C57"/>
    <w:rsid w:val="00DD3EE6"/>
    <w:rsid w:val="00DD41FC"/>
    <w:rsid w:val="00DD5C98"/>
    <w:rsid w:val="00DD699F"/>
    <w:rsid w:val="00DD7941"/>
    <w:rsid w:val="00DD7B82"/>
    <w:rsid w:val="00DE1DC6"/>
    <w:rsid w:val="00DE3713"/>
    <w:rsid w:val="00DE5C30"/>
    <w:rsid w:val="00DE5F24"/>
    <w:rsid w:val="00DF0B58"/>
    <w:rsid w:val="00DF2141"/>
    <w:rsid w:val="00DF3F10"/>
    <w:rsid w:val="00E05E0F"/>
    <w:rsid w:val="00E07DC0"/>
    <w:rsid w:val="00E109DD"/>
    <w:rsid w:val="00E13266"/>
    <w:rsid w:val="00E139F5"/>
    <w:rsid w:val="00E2631E"/>
    <w:rsid w:val="00E279AC"/>
    <w:rsid w:val="00E31379"/>
    <w:rsid w:val="00E322DC"/>
    <w:rsid w:val="00E340DC"/>
    <w:rsid w:val="00E36B10"/>
    <w:rsid w:val="00E37448"/>
    <w:rsid w:val="00E4236A"/>
    <w:rsid w:val="00E433E4"/>
    <w:rsid w:val="00E44695"/>
    <w:rsid w:val="00E4558D"/>
    <w:rsid w:val="00E45F30"/>
    <w:rsid w:val="00E47365"/>
    <w:rsid w:val="00E50460"/>
    <w:rsid w:val="00E5284F"/>
    <w:rsid w:val="00E535B6"/>
    <w:rsid w:val="00E540AE"/>
    <w:rsid w:val="00E55DE1"/>
    <w:rsid w:val="00E62B6B"/>
    <w:rsid w:val="00E66D01"/>
    <w:rsid w:val="00E75B77"/>
    <w:rsid w:val="00E85A2A"/>
    <w:rsid w:val="00E8712B"/>
    <w:rsid w:val="00E921C4"/>
    <w:rsid w:val="00E9275C"/>
    <w:rsid w:val="00E96D8D"/>
    <w:rsid w:val="00EA2C80"/>
    <w:rsid w:val="00EB18AC"/>
    <w:rsid w:val="00EB1EF1"/>
    <w:rsid w:val="00EB4BF5"/>
    <w:rsid w:val="00EB65BA"/>
    <w:rsid w:val="00EB7205"/>
    <w:rsid w:val="00EB7C04"/>
    <w:rsid w:val="00EC114F"/>
    <w:rsid w:val="00EC335C"/>
    <w:rsid w:val="00EC5392"/>
    <w:rsid w:val="00EC60C2"/>
    <w:rsid w:val="00ED5E3C"/>
    <w:rsid w:val="00ED79DF"/>
    <w:rsid w:val="00EE390D"/>
    <w:rsid w:val="00EE4417"/>
    <w:rsid w:val="00EE4AF9"/>
    <w:rsid w:val="00EF11BD"/>
    <w:rsid w:val="00EF2320"/>
    <w:rsid w:val="00EF25B4"/>
    <w:rsid w:val="00EF39A9"/>
    <w:rsid w:val="00EF3E85"/>
    <w:rsid w:val="00F14791"/>
    <w:rsid w:val="00F17273"/>
    <w:rsid w:val="00F1748C"/>
    <w:rsid w:val="00F276FB"/>
    <w:rsid w:val="00F30347"/>
    <w:rsid w:val="00F30D4B"/>
    <w:rsid w:val="00F345B8"/>
    <w:rsid w:val="00F417F1"/>
    <w:rsid w:val="00F43A29"/>
    <w:rsid w:val="00F43E60"/>
    <w:rsid w:val="00F442B5"/>
    <w:rsid w:val="00F50950"/>
    <w:rsid w:val="00F52549"/>
    <w:rsid w:val="00F53B99"/>
    <w:rsid w:val="00F57F8C"/>
    <w:rsid w:val="00F60A26"/>
    <w:rsid w:val="00F62F46"/>
    <w:rsid w:val="00F63441"/>
    <w:rsid w:val="00F659C4"/>
    <w:rsid w:val="00F66429"/>
    <w:rsid w:val="00F67442"/>
    <w:rsid w:val="00F674B0"/>
    <w:rsid w:val="00F719E2"/>
    <w:rsid w:val="00F7215C"/>
    <w:rsid w:val="00F77379"/>
    <w:rsid w:val="00F83C64"/>
    <w:rsid w:val="00F867F0"/>
    <w:rsid w:val="00FB327F"/>
    <w:rsid w:val="00FB45C7"/>
    <w:rsid w:val="00FC2174"/>
    <w:rsid w:val="00FC76B4"/>
    <w:rsid w:val="00FD55CD"/>
    <w:rsid w:val="00FE026C"/>
    <w:rsid w:val="00FE5AD0"/>
    <w:rsid w:val="00FF0FCC"/>
    <w:rsid w:val="00FF18D9"/>
    <w:rsid w:val="00FF5D31"/>
    <w:rsid w:val="035B3A6A"/>
    <w:rsid w:val="04556FCE"/>
    <w:rsid w:val="0461D5CD"/>
    <w:rsid w:val="067E3A07"/>
    <w:rsid w:val="0810EA3A"/>
    <w:rsid w:val="0851DE78"/>
    <w:rsid w:val="0962F802"/>
    <w:rsid w:val="0A3C2E42"/>
    <w:rsid w:val="0BB0C1E2"/>
    <w:rsid w:val="0C0F97C8"/>
    <w:rsid w:val="0C1148AB"/>
    <w:rsid w:val="0CA880E4"/>
    <w:rsid w:val="0FE141E7"/>
    <w:rsid w:val="10280CF2"/>
    <w:rsid w:val="106AFBBC"/>
    <w:rsid w:val="1445CA8C"/>
    <w:rsid w:val="17C81730"/>
    <w:rsid w:val="191C8284"/>
    <w:rsid w:val="1B825564"/>
    <w:rsid w:val="1CA57C51"/>
    <w:rsid w:val="1EFDDE2C"/>
    <w:rsid w:val="20434CE3"/>
    <w:rsid w:val="223458B2"/>
    <w:rsid w:val="23B78ACD"/>
    <w:rsid w:val="23CDB8EF"/>
    <w:rsid w:val="2699AECA"/>
    <w:rsid w:val="29A60A4B"/>
    <w:rsid w:val="29B7ED47"/>
    <w:rsid w:val="2AB4A933"/>
    <w:rsid w:val="2BB6A251"/>
    <w:rsid w:val="2CAFCCA6"/>
    <w:rsid w:val="2CEBCFC2"/>
    <w:rsid w:val="2D33EDD5"/>
    <w:rsid w:val="2EA0DE92"/>
    <w:rsid w:val="30F6AB10"/>
    <w:rsid w:val="33591754"/>
    <w:rsid w:val="337E3319"/>
    <w:rsid w:val="34126628"/>
    <w:rsid w:val="356EE349"/>
    <w:rsid w:val="36C42244"/>
    <w:rsid w:val="36C6FAA1"/>
    <w:rsid w:val="375FD923"/>
    <w:rsid w:val="3B95B31A"/>
    <w:rsid w:val="3DB86F4E"/>
    <w:rsid w:val="3DBA0015"/>
    <w:rsid w:val="3FE58D38"/>
    <w:rsid w:val="410D2F09"/>
    <w:rsid w:val="4180BB89"/>
    <w:rsid w:val="41815D99"/>
    <w:rsid w:val="44238D85"/>
    <w:rsid w:val="467B79A4"/>
    <w:rsid w:val="470D11CF"/>
    <w:rsid w:val="4736E69E"/>
    <w:rsid w:val="47B85079"/>
    <w:rsid w:val="48FAA874"/>
    <w:rsid w:val="4934E0D7"/>
    <w:rsid w:val="4985D91A"/>
    <w:rsid w:val="4F219D78"/>
    <w:rsid w:val="4FAE8298"/>
    <w:rsid w:val="5044FE0F"/>
    <w:rsid w:val="5811A4CA"/>
    <w:rsid w:val="598ACCAC"/>
    <w:rsid w:val="5B9DB1E5"/>
    <w:rsid w:val="5BDAEA8B"/>
    <w:rsid w:val="5C37ABAA"/>
    <w:rsid w:val="5C7B73A9"/>
    <w:rsid w:val="60596880"/>
    <w:rsid w:val="612DF960"/>
    <w:rsid w:val="623696EC"/>
    <w:rsid w:val="6298432A"/>
    <w:rsid w:val="6498F9ED"/>
    <w:rsid w:val="657AAC49"/>
    <w:rsid w:val="661E32A2"/>
    <w:rsid w:val="662255EF"/>
    <w:rsid w:val="68F8E308"/>
    <w:rsid w:val="6CA34284"/>
    <w:rsid w:val="6CE07EBE"/>
    <w:rsid w:val="6F212AC7"/>
    <w:rsid w:val="71EFCA5A"/>
    <w:rsid w:val="72E38D4D"/>
    <w:rsid w:val="74249861"/>
    <w:rsid w:val="75C183D6"/>
    <w:rsid w:val="78AEE4B0"/>
    <w:rsid w:val="797BD1F2"/>
    <w:rsid w:val="7C55EA2D"/>
    <w:rsid w:val="7E3ED374"/>
    <w:rsid w:val="7EDCC6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BBF2A"/>
  <w15:docId w15:val="{628B4B78-9443-4550-8BAB-BA2C073C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0E4"/>
    <w:rPr>
      <w:sz w:val="24"/>
      <w:szCs w:val="24"/>
      <w:lang w:val="en-GB" w:eastAsia="en-US"/>
    </w:rPr>
  </w:style>
  <w:style w:type="paragraph" w:styleId="Overskrift1">
    <w:name w:val="heading 1"/>
    <w:basedOn w:val="Normal"/>
    <w:next w:val="Normal"/>
    <w:qFormat/>
    <w:rsid w:val="00CD60E4"/>
    <w:pPr>
      <w:keepNext/>
      <w:outlineLvl w:val="0"/>
    </w:pPr>
    <w:rPr>
      <w:b/>
      <w:bCs/>
    </w:rPr>
  </w:style>
  <w:style w:type="paragraph" w:styleId="Overskrift2">
    <w:name w:val="heading 2"/>
    <w:basedOn w:val="Normal"/>
    <w:next w:val="Normal"/>
    <w:link w:val="Overskrift2Tegn"/>
    <w:qFormat/>
    <w:rsid w:val="00CD60E4"/>
    <w:pPr>
      <w:keepNext/>
      <w:outlineLvl w:val="1"/>
    </w:pPr>
    <w:rPr>
      <w:rFonts w:cs="Arial"/>
      <w:b/>
      <w:bCs/>
      <w:sz w:val="28"/>
    </w:rPr>
  </w:style>
  <w:style w:type="paragraph" w:styleId="Overskrift3">
    <w:name w:val="heading 3"/>
    <w:basedOn w:val="Normal"/>
    <w:next w:val="Normal"/>
    <w:qFormat/>
    <w:rsid w:val="00CD60E4"/>
    <w:pPr>
      <w:keepNext/>
      <w:outlineLvl w:val="2"/>
    </w:pPr>
    <w:rPr>
      <w:rFonts w:ascii="Arial" w:hAnsi="Arial"/>
      <w:b/>
      <w:sz w:val="20"/>
      <w:szCs w:val="20"/>
      <w:lang w:val="da-DK" w:eastAsia="da-DK"/>
    </w:rPr>
  </w:style>
  <w:style w:type="paragraph" w:styleId="Overskrift4">
    <w:name w:val="heading 4"/>
    <w:basedOn w:val="Normal"/>
    <w:next w:val="Normal"/>
    <w:link w:val="Overskrift4Tegn"/>
    <w:qFormat/>
    <w:rsid w:val="00CD60E4"/>
    <w:pPr>
      <w:keepNext/>
      <w:jc w:val="center"/>
      <w:outlineLvl w:val="3"/>
    </w:pPr>
    <w:rPr>
      <w:rFonts w:ascii="Arial" w:hAnsi="Arial"/>
      <w:b/>
      <w:sz w:val="28"/>
      <w:szCs w:val="20"/>
      <w:lang w:val="da-DK" w:eastAsia="da-DK"/>
    </w:rPr>
  </w:style>
  <w:style w:type="paragraph" w:styleId="Overskrift5">
    <w:name w:val="heading 5"/>
    <w:basedOn w:val="Normal"/>
    <w:next w:val="Normal"/>
    <w:qFormat/>
    <w:rsid w:val="00CD60E4"/>
    <w:pPr>
      <w:keepNext/>
      <w:jc w:val="center"/>
      <w:outlineLvl w:val="4"/>
    </w:pPr>
    <w:rPr>
      <w:rFonts w:ascii="Arial" w:hAnsi="Arial"/>
      <w:b/>
      <w:szCs w:val="20"/>
      <w:lang w:val="da-DK" w:eastAsia="da-DK"/>
    </w:rPr>
  </w:style>
  <w:style w:type="paragraph" w:styleId="Overskrift7">
    <w:name w:val="heading 7"/>
    <w:basedOn w:val="Normal"/>
    <w:next w:val="Normal"/>
    <w:link w:val="Overskrift7Tegn"/>
    <w:qFormat/>
    <w:rsid w:val="00CD60E4"/>
    <w:pPr>
      <w:keepNext/>
      <w:jc w:val="center"/>
      <w:outlineLvl w:val="6"/>
    </w:pPr>
    <w:rPr>
      <w:rFonts w:ascii="Arial" w:hAnsi="Arial"/>
      <w:sz w:val="28"/>
      <w:szCs w:val="20"/>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CD60E4"/>
    <w:pPr>
      <w:tabs>
        <w:tab w:val="center" w:pos="4819"/>
        <w:tab w:val="right" w:pos="9638"/>
      </w:tabs>
    </w:pPr>
  </w:style>
  <w:style w:type="paragraph" w:styleId="Sidefod">
    <w:name w:val="footer"/>
    <w:basedOn w:val="Normal"/>
    <w:link w:val="SidefodTegn"/>
    <w:uiPriority w:val="99"/>
    <w:rsid w:val="00CD60E4"/>
    <w:pPr>
      <w:tabs>
        <w:tab w:val="center" w:pos="4819"/>
        <w:tab w:val="right" w:pos="9638"/>
      </w:tabs>
    </w:pPr>
  </w:style>
  <w:style w:type="character" w:styleId="Hyperlink">
    <w:name w:val="Hyperlink"/>
    <w:basedOn w:val="Standardskrifttypeiafsnit"/>
    <w:rsid w:val="00CD60E4"/>
    <w:rPr>
      <w:color w:val="0000FF"/>
      <w:u w:val="single"/>
    </w:rPr>
  </w:style>
  <w:style w:type="character" w:styleId="Sidetal">
    <w:name w:val="page number"/>
    <w:basedOn w:val="Standardskrifttypeiafsnit"/>
    <w:rsid w:val="00CD60E4"/>
  </w:style>
  <w:style w:type="paragraph" w:styleId="Billedtekst">
    <w:name w:val="caption"/>
    <w:basedOn w:val="Normal"/>
    <w:next w:val="Normal"/>
    <w:qFormat/>
    <w:rsid w:val="00CD60E4"/>
    <w:pPr>
      <w:pBdr>
        <w:bottom w:val="single" w:sz="6" w:space="1" w:color="auto"/>
      </w:pBdr>
    </w:pPr>
    <w:rPr>
      <w:rFonts w:ascii="Arial" w:hAnsi="Arial"/>
      <w:b/>
      <w:color w:val="FF0000"/>
      <w:szCs w:val="20"/>
      <w:lang w:val="da-DK" w:eastAsia="da-DK"/>
    </w:rPr>
  </w:style>
  <w:style w:type="paragraph" w:styleId="Brdtekst">
    <w:name w:val="Body Text"/>
    <w:basedOn w:val="Normal"/>
    <w:link w:val="BrdtekstTegn"/>
    <w:rsid w:val="00CD60E4"/>
    <w:pPr>
      <w:keepNext/>
      <w:outlineLvl w:val="3"/>
    </w:pPr>
    <w:rPr>
      <w:rFonts w:ascii="Arial" w:hAnsi="Arial"/>
      <w:szCs w:val="20"/>
      <w:lang w:val="da-DK" w:eastAsia="da-DK"/>
    </w:rPr>
  </w:style>
  <w:style w:type="character" w:styleId="BesgtLink">
    <w:name w:val="FollowedHyperlink"/>
    <w:basedOn w:val="Standardskrifttypeiafsnit"/>
    <w:rsid w:val="00CD60E4"/>
    <w:rPr>
      <w:color w:val="800080"/>
      <w:u w:val="single"/>
    </w:rPr>
  </w:style>
  <w:style w:type="paragraph" w:styleId="Brdtekst3">
    <w:name w:val="Body Text 3"/>
    <w:basedOn w:val="Normal"/>
    <w:rsid w:val="00CD60E4"/>
    <w:pPr>
      <w:overflowPunct w:val="0"/>
      <w:autoSpaceDE w:val="0"/>
      <w:autoSpaceDN w:val="0"/>
      <w:adjustRightInd w:val="0"/>
    </w:pPr>
    <w:rPr>
      <w:b/>
      <w:bCs/>
      <w:sz w:val="18"/>
      <w:szCs w:val="20"/>
      <w:lang w:val="da-DK"/>
    </w:rPr>
  </w:style>
  <w:style w:type="paragraph" w:styleId="Brdtekst2">
    <w:name w:val="Body Text 2"/>
    <w:basedOn w:val="Normal"/>
    <w:rsid w:val="00CD60E4"/>
    <w:rPr>
      <w:rFonts w:ascii="Batang" w:eastAsia="Batang" w:hAnsi="Batang"/>
      <w:b/>
      <w:bCs/>
      <w:sz w:val="44"/>
    </w:rPr>
  </w:style>
  <w:style w:type="paragraph" w:styleId="NormalWeb">
    <w:name w:val="Normal (Web)"/>
    <w:basedOn w:val="Normal"/>
    <w:uiPriority w:val="99"/>
    <w:rsid w:val="00CD60E4"/>
    <w:pPr>
      <w:spacing w:before="100" w:beforeAutospacing="1" w:after="100" w:afterAutospacing="1"/>
    </w:pPr>
    <w:rPr>
      <w:lang w:val="da-DK" w:eastAsia="da-DK"/>
    </w:rPr>
  </w:style>
  <w:style w:type="paragraph" w:customStyle="1" w:styleId="Autokorrektur">
    <w:name w:val="Autokorrektur"/>
    <w:rsid w:val="0093763F"/>
    <w:rPr>
      <w:sz w:val="24"/>
      <w:szCs w:val="24"/>
      <w:lang w:val="en-GB" w:eastAsia="en-US"/>
    </w:rPr>
  </w:style>
  <w:style w:type="table" w:styleId="Tabel-Gitter">
    <w:name w:val="Table Grid"/>
    <w:basedOn w:val="Tabel-Normal"/>
    <w:uiPriority w:val="59"/>
    <w:rsid w:val="0054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rsid w:val="00B844DC"/>
    <w:rPr>
      <w:rFonts w:ascii="Arial" w:hAnsi="Arial"/>
      <w:b/>
      <w:sz w:val="28"/>
    </w:rPr>
  </w:style>
  <w:style w:type="character" w:customStyle="1" w:styleId="Overskrift2Tegn">
    <w:name w:val="Overskrift 2 Tegn"/>
    <w:basedOn w:val="Standardskrifttypeiafsnit"/>
    <w:link w:val="Overskrift2"/>
    <w:rsid w:val="00B844DC"/>
    <w:rPr>
      <w:rFonts w:cs="Arial"/>
      <w:b/>
      <w:bCs/>
      <w:sz w:val="28"/>
      <w:szCs w:val="24"/>
      <w:lang w:val="en-GB" w:eastAsia="en-US"/>
    </w:rPr>
  </w:style>
  <w:style w:type="character" w:customStyle="1" w:styleId="Overskrift7Tegn">
    <w:name w:val="Overskrift 7 Tegn"/>
    <w:basedOn w:val="Standardskrifttypeiafsnit"/>
    <w:link w:val="Overskrift7"/>
    <w:rsid w:val="00B844DC"/>
    <w:rPr>
      <w:rFonts w:ascii="Arial" w:hAnsi="Arial"/>
      <w:sz w:val="28"/>
    </w:rPr>
  </w:style>
  <w:style w:type="character" w:customStyle="1" w:styleId="SidehovedTegn">
    <w:name w:val="Sidehoved Tegn"/>
    <w:basedOn w:val="Standardskrifttypeiafsnit"/>
    <w:link w:val="Sidehoved"/>
    <w:rsid w:val="00B844DC"/>
    <w:rPr>
      <w:sz w:val="24"/>
      <w:szCs w:val="24"/>
      <w:lang w:val="en-GB" w:eastAsia="en-US"/>
    </w:rPr>
  </w:style>
  <w:style w:type="character" w:customStyle="1" w:styleId="BrdtekstTegn">
    <w:name w:val="Brødtekst Tegn"/>
    <w:basedOn w:val="Standardskrifttypeiafsnit"/>
    <w:link w:val="Brdtekst"/>
    <w:rsid w:val="00B844DC"/>
    <w:rPr>
      <w:rFonts w:ascii="Arial" w:hAnsi="Arial"/>
      <w:sz w:val="24"/>
    </w:rPr>
  </w:style>
  <w:style w:type="table" w:styleId="Tabel-Enkelt1">
    <w:name w:val="Table Simple 1"/>
    <w:basedOn w:val="Tabel-Normal"/>
    <w:unhideWhenUsed/>
    <w:rsid w:val="00B844DC"/>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Markeringsbobletekst">
    <w:name w:val="Balloon Text"/>
    <w:basedOn w:val="Normal"/>
    <w:link w:val="MarkeringsbobletekstTegn"/>
    <w:uiPriority w:val="99"/>
    <w:rsid w:val="002211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221122"/>
    <w:rPr>
      <w:rFonts w:ascii="Tahoma" w:hAnsi="Tahoma" w:cs="Tahoma"/>
      <w:sz w:val="16"/>
      <w:szCs w:val="16"/>
      <w:lang w:val="en-GB" w:eastAsia="en-US"/>
    </w:rPr>
  </w:style>
  <w:style w:type="paragraph" w:customStyle="1" w:styleId="Default">
    <w:name w:val="Default"/>
    <w:rsid w:val="00221122"/>
    <w:pPr>
      <w:suppressAutoHyphens/>
    </w:pPr>
    <w:rPr>
      <w:color w:val="000000"/>
      <w:kern w:val="2"/>
      <w:sz w:val="24"/>
      <w:szCs w:val="24"/>
      <w:lang w:eastAsia="ar-SA"/>
    </w:rPr>
  </w:style>
  <w:style w:type="paragraph" w:customStyle="1" w:styleId="Tabelindhold">
    <w:name w:val="Tabelindhold"/>
    <w:basedOn w:val="Normal"/>
    <w:rsid w:val="00221122"/>
    <w:pPr>
      <w:suppressLineNumbers/>
      <w:suppressAutoHyphens/>
    </w:pPr>
    <w:rPr>
      <w:kern w:val="2"/>
      <w:lang w:eastAsia="ar-SA"/>
    </w:rPr>
  </w:style>
  <w:style w:type="character" w:customStyle="1" w:styleId="SidefodTegn">
    <w:name w:val="Sidefod Tegn"/>
    <w:basedOn w:val="Standardskrifttypeiafsnit"/>
    <w:link w:val="Sidefod"/>
    <w:uiPriority w:val="99"/>
    <w:rsid w:val="00342794"/>
    <w:rPr>
      <w:sz w:val="24"/>
      <w:szCs w:val="24"/>
      <w:lang w:val="en-GB" w:eastAsia="en-US"/>
    </w:rPr>
  </w:style>
  <w:style w:type="paragraph" w:customStyle="1" w:styleId="LPrapitabel">
    <w:name w:val="LP rap i tabel"/>
    <w:basedOn w:val="Sidehoved"/>
    <w:rsid w:val="0051181E"/>
    <w:rPr>
      <w:rFonts w:ascii="Arial" w:hAnsi="Arial"/>
      <w:sz w:val="20"/>
      <w:szCs w:val="20"/>
      <w:lang w:val="da-DK" w:eastAsia="da-DK"/>
    </w:rPr>
  </w:style>
  <w:style w:type="paragraph" w:styleId="Listeafsnit">
    <w:name w:val="List Paragraph"/>
    <w:basedOn w:val="Normal"/>
    <w:uiPriority w:val="34"/>
    <w:rsid w:val="00322F56"/>
    <w:pPr>
      <w:spacing w:line="200" w:lineRule="atLeast"/>
      <w:ind w:left="720"/>
      <w:contextualSpacing/>
    </w:pPr>
    <w:rPr>
      <w:rFonts w:ascii="Verdana" w:eastAsiaTheme="minorHAnsi" w:hAnsi="Verdana" w:cstheme="minorBidi"/>
      <w:sz w:val="20"/>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5888031">
      <w:bodyDiv w:val="1"/>
      <w:marLeft w:val="0"/>
      <w:marRight w:val="0"/>
      <w:marTop w:val="0"/>
      <w:marBottom w:val="0"/>
      <w:divBdr>
        <w:top w:val="none" w:sz="0" w:space="0" w:color="auto"/>
        <w:left w:val="none" w:sz="0" w:space="0" w:color="auto"/>
        <w:bottom w:val="none" w:sz="0" w:space="0" w:color="auto"/>
        <w:right w:val="none" w:sz="0" w:space="0" w:color="auto"/>
      </w:divBdr>
    </w:div>
    <w:div w:id="59207749">
      <w:bodyDiv w:val="1"/>
      <w:marLeft w:val="0"/>
      <w:marRight w:val="0"/>
      <w:marTop w:val="0"/>
      <w:marBottom w:val="0"/>
      <w:divBdr>
        <w:top w:val="none" w:sz="0" w:space="0" w:color="auto"/>
        <w:left w:val="none" w:sz="0" w:space="0" w:color="auto"/>
        <w:bottom w:val="none" w:sz="0" w:space="0" w:color="auto"/>
        <w:right w:val="none" w:sz="0" w:space="0" w:color="auto"/>
      </w:divBdr>
    </w:div>
    <w:div w:id="67198061">
      <w:bodyDiv w:val="1"/>
      <w:marLeft w:val="0"/>
      <w:marRight w:val="0"/>
      <w:marTop w:val="0"/>
      <w:marBottom w:val="0"/>
      <w:divBdr>
        <w:top w:val="none" w:sz="0" w:space="0" w:color="auto"/>
        <w:left w:val="none" w:sz="0" w:space="0" w:color="auto"/>
        <w:bottom w:val="none" w:sz="0" w:space="0" w:color="auto"/>
        <w:right w:val="none" w:sz="0" w:space="0" w:color="auto"/>
      </w:divBdr>
    </w:div>
    <w:div w:id="183520652">
      <w:bodyDiv w:val="1"/>
      <w:marLeft w:val="0"/>
      <w:marRight w:val="0"/>
      <w:marTop w:val="0"/>
      <w:marBottom w:val="0"/>
      <w:divBdr>
        <w:top w:val="none" w:sz="0" w:space="0" w:color="auto"/>
        <w:left w:val="none" w:sz="0" w:space="0" w:color="auto"/>
        <w:bottom w:val="none" w:sz="0" w:space="0" w:color="auto"/>
        <w:right w:val="none" w:sz="0" w:space="0" w:color="auto"/>
      </w:divBdr>
    </w:div>
    <w:div w:id="298925017">
      <w:bodyDiv w:val="1"/>
      <w:marLeft w:val="0"/>
      <w:marRight w:val="0"/>
      <w:marTop w:val="0"/>
      <w:marBottom w:val="0"/>
      <w:divBdr>
        <w:top w:val="none" w:sz="0" w:space="0" w:color="auto"/>
        <w:left w:val="none" w:sz="0" w:space="0" w:color="auto"/>
        <w:bottom w:val="none" w:sz="0" w:space="0" w:color="auto"/>
        <w:right w:val="none" w:sz="0" w:space="0" w:color="auto"/>
      </w:divBdr>
    </w:div>
    <w:div w:id="435055735">
      <w:bodyDiv w:val="1"/>
      <w:marLeft w:val="0"/>
      <w:marRight w:val="0"/>
      <w:marTop w:val="0"/>
      <w:marBottom w:val="0"/>
      <w:divBdr>
        <w:top w:val="none" w:sz="0" w:space="0" w:color="auto"/>
        <w:left w:val="none" w:sz="0" w:space="0" w:color="auto"/>
        <w:bottom w:val="none" w:sz="0" w:space="0" w:color="auto"/>
        <w:right w:val="none" w:sz="0" w:space="0" w:color="auto"/>
      </w:divBdr>
    </w:div>
    <w:div w:id="496459662">
      <w:bodyDiv w:val="1"/>
      <w:marLeft w:val="0"/>
      <w:marRight w:val="0"/>
      <w:marTop w:val="0"/>
      <w:marBottom w:val="0"/>
      <w:divBdr>
        <w:top w:val="none" w:sz="0" w:space="0" w:color="auto"/>
        <w:left w:val="none" w:sz="0" w:space="0" w:color="auto"/>
        <w:bottom w:val="none" w:sz="0" w:space="0" w:color="auto"/>
        <w:right w:val="none" w:sz="0" w:space="0" w:color="auto"/>
      </w:divBdr>
    </w:div>
    <w:div w:id="514072026">
      <w:bodyDiv w:val="1"/>
      <w:marLeft w:val="0"/>
      <w:marRight w:val="0"/>
      <w:marTop w:val="0"/>
      <w:marBottom w:val="0"/>
      <w:divBdr>
        <w:top w:val="none" w:sz="0" w:space="0" w:color="auto"/>
        <w:left w:val="none" w:sz="0" w:space="0" w:color="auto"/>
        <w:bottom w:val="none" w:sz="0" w:space="0" w:color="auto"/>
        <w:right w:val="none" w:sz="0" w:space="0" w:color="auto"/>
      </w:divBdr>
    </w:div>
    <w:div w:id="587617992">
      <w:bodyDiv w:val="1"/>
      <w:marLeft w:val="0"/>
      <w:marRight w:val="0"/>
      <w:marTop w:val="0"/>
      <w:marBottom w:val="0"/>
      <w:divBdr>
        <w:top w:val="none" w:sz="0" w:space="0" w:color="auto"/>
        <w:left w:val="none" w:sz="0" w:space="0" w:color="auto"/>
        <w:bottom w:val="none" w:sz="0" w:space="0" w:color="auto"/>
        <w:right w:val="none" w:sz="0" w:space="0" w:color="auto"/>
      </w:divBdr>
    </w:div>
    <w:div w:id="1036807607">
      <w:bodyDiv w:val="1"/>
      <w:marLeft w:val="0"/>
      <w:marRight w:val="0"/>
      <w:marTop w:val="0"/>
      <w:marBottom w:val="0"/>
      <w:divBdr>
        <w:top w:val="none" w:sz="0" w:space="0" w:color="auto"/>
        <w:left w:val="none" w:sz="0" w:space="0" w:color="auto"/>
        <w:bottom w:val="none" w:sz="0" w:space="0" w:color="auto"/>
        <w:right w:val="none" w:sz="0" w:space="0" w:color="auto"/>
      </w:divBdr>
    </w:div>
    <w:div w:id="1178499624">
      <w:bodyDiv w:val="1"/>
      <w:marLeft w:val="0"/>
      <w:marRight w:val="0"/>
      <w:marTop w:val="0"/>
      <w:marBottom w:val="0"/>
      <w:divBdr>
        <w:top w:val="none" w:sz="0" w:space="0" w:color="auto"/>
        <w:left w:val="none" w:sz="0" w:space="0" w:color="auto"/>
        <w:bottom w:val="none" w:sz="0" w:space="0" w:color="auto"/>
        <w:right w:val="none" w:sz="0" w:space="0" w:color="auto"/>
      </w:divBdr>
    </w:div>
    <w:div w:id="1241984528">
      <w:bodyDiv w:val="1"/>
      <w:marLeft w:val="0"/>
      <w:marRight w:val="0"/>
      <w:marTop w:val="0"/>
      <w:marBottom w:val="0"/>
      <w:divBdr>
        <w:top w:val="none" w:sz="0" w:space="0" w:color="auto"/>
        <w:left w:val="none" w:sz="0" w:space="0" w:color="auto"/>
        <w:bottom w:val="none" w:sz="0" w:space="0" w:color="auto"/>
        <w:right w:val="none" w:sz="0" w:space="0" w:color="auto"/>
      </w:divBdr>
    </w:div>
    <w:div w:id="1377702910">
      <w:bodyDiv w:val="1"/>
      <w:marLeft w:val="0"/>
      <w:marRight w:val="0"/>
      <w:marTop w:val="0"/>
      <w:marBottom w:val="0"/>
      <w:divBdr>
        <w:top w:val="none" w:sz="0" w:space="0" w:color="auto"/>
        <w:left w:val="none" w:sz="0" w:space="0" w:color="auto"/>
        <w:bottom w:val="none" w:sz="0" w:space="0" w:color="auto"/>
        <w:right w:val="none" w:sz="0" w:space="0" w:color="auto"/>
      </w:divBdr>
    </w:div>
    <w:div w:id="1411347433">
      <w:bodyDiv w:val="1"/>
      <w:marLeft w:val="0"/>
      <w:marRight w:val="0"/>
      <w:marTop w:val="0"/>
      <w:marBottom w:val="0"/>
      <w:divBdr>
        <w:top w:val="none" w:sz="0" w:space="0" w:color="auto"/>
        <w:left w:val="none" w:sz="0" w:space="0" w:color="auto"/>
        <w:bottom w:val="none" w:sz="0" w:space="0" w:color="auto"/>
        <w:right w:val="none" w:sz="0" w:space="0" w:color="auto"/>
      </w:divBdr>
    </w:div>
    <w:div w:id="1569730079">
      <w:bodyDiv w:val="1"/>
      <w:marLeft w:val="0"/>
      <w:marRight w:val="0"/>
      <w:marTop w:val="0"/>
      <w:marBottom w:val="0"/>
      <w:divBdr>
        <w:top w:val="none" w:sz="0" w:space="0" w:color="auto"/>
        <w:left w:val="none" w:sz="0" w:space="0" w:color="auto"/>
        <w:bottom w:val="none" w:sz="0" w:space="0" w:color="auto"/>
        <w:right w:val="none" w:sz="0" w:space="0" w:color="auto"/>
      </w:divBdr>
    </w:div>
    <w:div w:id="2085713531">
      <w:bodyDiv w:val="1"/>
      <w:marLeft w:val="0"/>
      <w:marRight w:val="0"/>
      <w:marTop w:val="0"/>
      <w:marBottom w:val="0"/>
      <w:divBdr>
        <w:top w:val="none" w:sz="0" w:space="0" w:color="auto"/>
        <w:left w:val="none" w:sz="0" w:space="0" w:color="auto"/>
        <w:bottom w:val="none" w:sz="0" w:space="0" w:color="auto"/>
        <w:right w:val="none" w:sz="0" w:space="0" w:color="auto"/>
      </w:divBdr>
    </w:div>
    <w:div w:id="2136871543">
      <w:bodyDiv w:val="1"/>
      <w:marLeft w:val="0"/>
      <w:marRight w:val="0"/>
      <w:marTop w:val="0"/>
      <w:marBottom w:val="0"/>
      <w:divBdr>
        <w:top w:val="none" w:sz="0" w:space="0" w:color="auto"/>
        <w:left w:val="none" w:sz="0" w:space="0" w:color="auto"/>
        <w:bottom w:val="none" w:sz="0" w:space="0" w:color="auto"/>
        <w:right w:val="none" w:sz="0" w:space="0" w:color="auto"/>
      </w:divBdr>
    </w:div>
    <w:div w:id="2137481202">
      <w:bodyDiv w:val="1"/>
      <w:marLeft w:val="0"/>
      <w:marRight w:val="0"/>
      <w:marTop w:val="0"/>
      <w:marBottom w:val="0"/>
      <w:divBdr>
        <w:top w:val="none" w:sz="0" w:space="0" w:color="auto"/>
        <w:left w:val="none" w:sz="0" w:space="0" w:color="auto"/>
        <w:bottom w:val="none" w:sz="0" w:space="0" w:color="auto"/>
        <w:right w:val="none" w:sz="0" w:space="0" w:color="auto"/>
      </w:divBdr>
    </w:div>
    <w:div w:id="214107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9EB5C.68657D1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20/10/relationships/intelligence" Target="intelligence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hou\OneDrive%20-%20Esbjerg%20Kommune\Skrivebord\Ny%20mappe\pr&#248;ve1%202016.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prøve1 2016</Template>
  <TotalTime>45</TotalTime>
  <Pages>16</Pages>
  <Words>3989</Words>
  <Characters>24613</Characters>
  <Application>Microsoft Office Word</Application>
  <DocSecurity>0</DocSecurity>
  <Lines>1172</Lines>
  <Paragraphs>715</Paragraphs>
  <ScaleCrop>false</ScaleCrop>
  <HeadingPairs>
    <vt:vector size="2" baseType="variant">
      <vt:variant>
        <vt:lpstr>Titel</vt:lpstr>
      </vt:variant>
      <vt:variant>
        <vt:i4>1</vt:i4>
      </vt:variant>
    </vt:vector>
  </HeadingPairs>
  <TitlesOfParts>
    <vt:vector size="1" baseType="lpstr">
      <vt:lpstr>skabelon inspektion 2008</vt:lpstr>
    </vt:vector>
  </TitlesOfParts>
  <Company>Henrik Carlson ApS &amp; Legestafetten</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inspektion 2008</dc:title>
  <dc:creator>Houborg Karin Marie. KMHOU</dc:creator>
  <cp:lastModifiedBy>Karin Marie Klitmøller. KMHOU</cp:lastModifiedBy>
  <cp:revision>29</cp:revision>
  <cp:lastPrinted>2008-02-26T09:43:00Z</cp:lastPrinted>
  <dcterms:created xsi:type="dcterms:W3CDTF">2026-06-09T10:16:00Z</dcterms:created>
  <dcterms:modified xsi:type="dcterms:W3CDTF">2026-06-09T11:26:00Z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dlægger">
    <vt:lpwstr> </vt:lpwstr>
  </property>
  <property fmtid="{D5CDD505-2E9C-101B-9397-08002B2CF9AE}" pid="3" name="Checkboxes">
    <vt:lpwstr>0000000</vt:lpwstr>
  </property>
  <property fmtid="{D5CDD505-2E9C-101B-9397-08002B2CF9AE}" pid="4" name="Language">
    <vt:i4>1</vt:i4>
  </property>
</Properties>
</file>